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EFA95" w14:textId="77777777" w:rsidR="005D467E" w:rsidRDefault="005D467E" w:rsidP="00496D78">
      <w:pPr>
        <w:spacing w:after="0"/>
        <w:rPr>
          <w:color w:val="004376" w:themeColor="accent1" w:themeShade="BF"/>
          <w:sz w:val="18"/>
          <w:szCs w:val="18"/>
        </w:rPr>
      </w:pPr>
    </w:p>
    <w:p w14:paraId="1F6FE795" w14:textId="77777777" w:rsidR="00700C6A" w:rsidRDefault="00700C6A" w:rsidP="00496D78">
      <w:pPr>
        <w:spacing w:after="0"/>
        <w:rPr>
          <w:color w:val="004376" w:themeColor="accent1" w:themeShade="BF"/>
          <w:sz w:val="18"/>
          <w:szCs w:val="18"/>
        </w:rPr>
      </w:pPr>
    </w:p>
    <w:p w14:paraId="2313F8DD" w14:textId="77777777" w:rsidR="0041663B" w:rsidRPr="002F39C8" w:rsidRDefault="001370C8" w:rsidP="00515CFF">
      <w:pPr>
        <w:spacing w:after="0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>Joe Lombardo</w:t>
      </w:r>
    </w:p>
    <w:p w14:paraId="503F06AF" w14:textId="77777777" w:rsidR="0041663B" w:rsidRPr="002F39C8" w:rsidRDefault="0041663B" w:rsidP="00515CFF">
      <w:pPr>
        <w:spacing w:after="240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Governor</w:t>
      </w:r>
    </w:p>
    <w:p w14:paraId="1CF03D98" w14:textId="77777777" w:rsidR="003C73B9" w:rsidRPr="002F39C8" w:rsidRDefault="003C73B9" w:rsidP="00515CFF">
      <w:pPr>
        <w:spacing w:after="0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>Richard Whitley, MS</w:t>
      </w:r>
    </w:p>
    <w:p w14:paraId="4777B7C6" w14:textId="77777777" w:rsidR="003C73B9" w:rsidRPr="002F39C8" w:rsidRDefault="003C73B9" w:rsidP="00515CFF">
      <w:pPr>
        <w:spacing w:after="0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Director</w:t>
      </w:r>
    </w:p>
    <w:p w14:paraId="56D212AD" w14:textId="77777777" w:rsidR="00700C6A" w:rsidRDefault="009A5318" w:rsidP="00A948D2">
      <w:pPr>
        <w:spacing w:after="0"/>
        <w:ind w:left="236" w:hanging="416"/>
        <w:jc w:val="center"/>
        <w:rPr>
          <w:noProof/>
          <w:sz w:val="18"/>
          <w:szCs w:val="18"/>
        </w:rPr>
      </w:pPr>
      <w:r>
        <w:rPr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B7D37" wp14:editId="4CEF5489">
                <wp:simplePos x="0" y="0"/>
                <wp:positionH relativeFrom="column">
                  <wp:posOffset>21265</wp:posOffset>
                </wp:positionH>
                <wp:positionV relativeFrom="paragraph">
                  <wp:posOffset>389033</wp:posOffset>
                </wp:positionV>
                <wp:extent cx="6751675" cy="0"/>
                <wp:effectExtent l="0" t="19050" r="30480" b="19050"/>
                <wp:wrapNone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A73C41" id="Straight Connector 6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5pt,30.65pt" to="533.3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" strokecolor="#005b9e [3204]" strokeweight="2.25pt">
                <v:stroke joinstyle="miter"/>
              </v:line>
            </w:pict>
          </mc:Fallback>
        </mc:AlternateContent>
      </w:r>
      <w:r w:rsidR="0041663B">
        <w:rPr>
          <w:sz w:val="18"/>
          <w:szCs w:val="18"/>
        </w:rPr>
        <w:br w:type="column"/>
      </w:r>
    </w:p>
    <w:p w14:paraId="54235854" w14:textId="77777777" w:rsidR="0041663B" w:rsidRDefault="0041663B" w:rsidP="00E21286">
      <w:pPr>
        <w:spacing w:after="0"/>
        <w:ind w:left="236" w:hanging="236"/>
        <w:jc w:val="right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48AF665" wp14:editId="321B4660">
            <wp:extent cx="914400" cy="914400"/>
            <wp:effectExtent l="0" t="0" r="0" b="0"/>
            <wp:docPr id="1" name="Picture 1" descr="The Great Seal of the State of Ne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Great Seal of the State of Nevad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2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746A" w14:textId="77777777" w:rsidR="008A35C5" w:rsidRPr="00700C6A" w:rsidRDefault="0041663B" w:rsidP="00F422BF">
      <w:pPr>
        <w:spacing w:after="80" w:line="240" w:lineRule="auto"/>
        <w:ind w:left="-180"/>
        <w:jc w:val="center"/>
        <w:rPr>
          <w:rFonts w:ascii="Univers LT Std 59 UltraCn" w:hAnsi="Univers LT Std 59 UltraCn"/>
          <w:b/>
          <w:bCs/>
          <w:smallCaps/>
          <w:color w:val="1C4F94"/>
          <w:sz w:val="48"/>
          <w:szCs w:val="48"/>
        </w:rPr>
      </w:pPr>
      <w:r>
        <w:rPr>
          <w:sz w:val="18"/>
          <w:szCs w:val="18"/>
        </w:rPr>
        <w:br w:type="column"/>
      </w:r>
      <w:r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Departmen</w:t>
      </w:r>
      <w:r w:rsidR="008A35C5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t of</w:t>
      </w:r>
      <w:r w:rsidR="00CE3ADF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 xml:space="preserve"> </w:t>
      </w:r>
      <w:r w:rsidR="00CE3ADF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br/>
      </w:r>
      <w:r w:rsidR="008A35C5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Health and Human Services</w:t>
      </w:r>
    </w:p>
    <w:p w14:paraId="0B7F07EA" w14:textId="77777777" w:rsidR="00F422BF" w:rsidRDefault="00F422BF" w:rsidP="00F422BF">
      <w:pPr>
        <w:ind w:left="-180" w:right="-18"/>
        <w:jc w:val="center"/>
        <w:rPr>
          <w:color w:val="00396B"/>
          <w:sz w:val="24"/>
          <w:szCs w:val="24"/>
        </w:rPr>
      </w:pPr>
      <w:r>
        <w:rPr>
          <w:color w:val="00396B" w:themeColor="text2"/>
          <w:sz w:val="24"/>
          <w:szCs w:val="24"/>
        </w:rPr>
        <w:t xml:space="preserve"> </w:t>
      </w:r>
      <w:r w:rsidR="00700C6A">
        <w:rPr>
          <w:noProof/>
        </w:rPr>
        <w:drawing>
          <wp:inline distT="0" distB="0" distL="0" distR="0" wp14:anchorId="5B67A7DE" wp14:editId="329FC511">
            <wp:extent cx="2493855" cy="685800"/>
            <wp:effectExtent l="0" t="0" r="1905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43CC" w14:textId="77777777" w:rsidR="00700C6A" w:rsidRDefault="004842F7" w:rsidP="004842F7">
      <w:pPr>
        <w:spacing w:after="0"/>
        <w:ind w:left="360" w:right="-898" w:hanging="360"/>
        <w:rPr>
          <w:i/>
          <w:iCs/>
          <w:smallCaps/>
          <w:noProof/>
          <w:color w:val="00B0F0"/>
          <w:sz w:val="18"/>
          <w:szCs w:val="18"/>
        </w:rPr>
      </w:pPr>
      <w:r>
        <w:rPr>
          <w:i/>
          <w:iCs/>
          <w:color w:val="00B0F0"/>
          <w:sz w:val="18"/>
          <w:szCs w:val="18"/>
        </w:rPr>
        <w:br w:type="column"/>
      </w:r>
    </w:p>
    <w:p w14:paraId="18B8ADE5" w14:textId="77777777" w:rsidR="00496D78" w:rsidRDefault="004842F7" w:rsidP="004842F7">
      <w:pPr>
        <w:spacing w:after="0"/>
        <w:ind w:left="360" w:right="-898" w:hanging="360"/>
        <w:rPr>
          <w:i/>
          <w:iCs/>
          <w:color w:val="00B0F0"/>
          <w:sz w:val="18"/>
          <w:szCs w:val="18"/>
        </w:rPr>
      </w:pPr>
      <w:r>
        <w:rPr>
          <w:i/>
          <w:iCs/>
          <w:smallCaps/>
          <w:noProof/>
          <w:color w:val="00B0F0"/>
          <w:sz w:val="18"/>
          <w:szCs w:val="18"/>
        </w:rPr>
        <w:drawing>
          <wp:inline distT="0" distB="0" distL="0" distR="0" wp14:anchorId="3657F9B7" wp14:editId="6813A178">
            <wp:extent cx="780179" cy="1040239"/>
            <wp:effectExtent l="0" t="0" r="1270" b="7620"/>
            <wp:docPr id="3" name="Picture 3" descr="DH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HH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79" cy="10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FA49" w14:textId="77777777" w:rsidR="00700C6A" w:rsidRDefault="00496D78" w:rsidP="00945997">
      <w:pPr>
        <w:spacing w:after="0"/>
        <w:ind w:left="-144" w:right="-898"/>
        <w:rPr>
          <w:rFonts w:cs="Times New Roman (Body CS)"/>
          <w:color w:val="00396B"/>
          <w:spacing w:val="-10"/>
          <w:sz w:val="17"/>
          <w:szCs w:val="17"/>
        </w:rPr>
      </w:pPr>
      <w:r>
        <w:rPr>
          <w:i/>
          <w:iCs/>
          <w:color w:val="00B0F0"/>
          <w:sz w:val="18"/>
          <w:szCs w:val="18"/>
        </w:rPr>
        <w:br w:type="column"/>
      </w:r>
    </w:p>
    <w:p w14:paraId="4DD5C964" w14:textId="77777777" w:rsidR="00E5732C" w:rsidRDefault="00E5732C" w:rsidP="0067347E">
      <w:pPr>
        <w:spacing w:after="0"/>
        <w:ind w:left="-180" w:right="-2"/>
        <w:jc w:val="center"/>
        <w:rPr>
          <w:rFonts w:eastAsia="Calibri" w:cs="Times New Roman (Body CS)"/>
          <w:color w:val="00396B"/>
          <w:spacing w:val="-10"/>
          <w:sz w:val="17"/>
          <w:szCs w:val="17"/>
        </w:rPr>
      </w:pPr>
    </w:p>
    <w:p w14:paraId="1D9BD95F" w14:textId="1FB8F573" w:rsidR="006D4845" w:rsidRPr="002F39C8" w:rsidRDefault="00C91C2C" w:rsidP="0067347E">
      <w:pPr>
        <w:spacing w:after="0"/>
        <w:ind w:left="-180" w:right="-2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>
        <w:rPr>
          <w:rFonts w:eastAsia="Calibri" w:cs="Times New Roman (Body CS)"/>
          <w:color w:val="00396B"/>
          <w:spacing w:val="-10"/>
          <w:sz w:val="17"/>
          <w:szCs w:val="17"/>
        </w:rPr>
        <w:t>Andrea Rivers</w:t>
      </w:r>
      <w:r w:rsidR="00E5732C"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 xml:space="preserve"> </w:t>
      </w:r>
      <w:r w:rsidR="006D4845"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Administrator</w:t>
      </w:r>
      <w:r w:rsidR="0067347E"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br/>
      </w:r>
    </w:p>
    <w:p w14:paraId="7EEED565" w14:textId="77777777" w:rsidR="0067347E" w:rsidRPr="002F39C8" w:rsidRDefault="0067347E" w:rsidP="0067347E">
      <w:pPr>
        <w:spacing w:after="0"/>
        <w:ind w:left="-180" w:right="-2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 xml:space="preserve">Ihsan Azzam, </w:t>
      </w: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br/>
        <w:t>Ph.D., M.D.</w:t>
      </w:r>
    </w:p>
    <w:p w14:paraId="2B7D7343" w14:textId="77777777" w:rsidR="0067347E" w:rsidRPr="002F39C8" w:rsidRDefault="0067347E" w:rsidP="0067347E">
      <w:pPr>
        <w:spacing w:after="0"/>
        <w:ind w:left="-180" w:right="-2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Chief Medical Officer</w:t>
      </w:r>
    </w:p>
    <w:p w14:paraId="06BB96A7" w14:textId="77777777" w:rsidR="006A2180" w:rsidRDefault="006A2180" w:rsidP="006A2180">
      <w:pPr>
        <w:spacing w:after="0"/>
        <w:ind w:right="-898"/>
        <w:jc w:val="both"/>
        <w:rPr>
          <w:i/>
          <w:iCs/>
          <w:color w:val="0070C0"/>
          <w:sz w:val="18"/>
          <w:szCs w:val="18"/>
        </w:rPr>
      </w:pPr>
    </w:p>
    <w:p w14:paraId="658F38D1" w14:textId="77777777" w:rsidR="006D4845" w:rsidRDefault="006D4845" w:rsidP="006A2180">
      <w:pPr>
        <w:spacing w:after="0"/>
        <w:ind w:right="-898"/>
        <w:jc w:val="both"/>
        <w:rPr>
          <w:i/>
          <w:iCs/>
          <w:color w:val="0070C0"/>
          <w:sz w:val="18"/>
          <w:szCs w:val="18"/>
        </w:rPr>
        <w:sectPr w:rsidR="006D4845" w:rsidSect="00C969F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720" w:bottom="720" w:left="720" w:header="0" w:footer="720" w:gutter="0"/>
          <w:cols w:num="5" w:space="145" w:equalWidth="0">
            <w:col w:w="1296" w:space="194"/>
            <w:col w:w="1440" w:space="194"/>
            <w:col w:w="4752" w:space="144"/>
            <w:col w:w="1327" w:space="195"/>
            <w:col w:w="1258"/>
          </w:cols>
          <w:docGrid w:linePitch="360"/>
        </w:sectPr>
      </w:pPr>
    </w:p>
    <w:p w14:paraId="2E1CC33E" w14:textId="167BF3C5" w:rsidR="0024769F" w:rsidRPr="0024769F" w:rsidRDefault="0024769F" w:rsidP="0024769F">
      <w:pPr>
        <w:spacing w:after="1"/>
        <w:ind w:left="14" w:right="1"/>
        <w:jc w:val="center"/>
        <w:rPr>
          <w:b/>
          <w:bCs/>
        </w:rPr>
      </w:pPr>
      <w:r w:rsidRPr="0024769F">
        <w:rPr>
          <w:b/>
          <w:bCs/>
        </w:rPr>
        <w:t>Bureau of Behavioral Health Wellness and Prevention (BBHWP)</w:t>
      </w:r>
    </w:p>
    <w:p w14:paraId="207ADF0B" w14:textId="431A0701" w:rsidR="0024769F" w:rsidRDefault="0024769F" w:rsidP="0024769F">
      <w:pPr>
        <w:pStyle w:val="ListParagraph"/>
        <w:spacing w:after="1" w:line="259" w:lineRule="auto"/>
        <w:ind w:left="2164" w:right="1" w:firstLine="0"/>
      </w:pPr>
      <w:r>
        <w:t xml:space="preserve">    Behavioral Health Planning and Advisory Council (BHPAC)</w:t>
      </w:r>
    </w:p>
    <w:p w14:paraId="24CB6158" w14:textId="35CA69B4" w:rsidR="0024769F" w:rsidRPr="0024769F" w:rsidRDefault="0024769F" w:rsidP="0024769F">
      <w:pPr>
        <w:spacing w:after="1"/>
        <w:ind w:left="3600" w:right="2" w:firstLine="720"/>
        <w:rPr>
          <w:b/>
          <w:bCs/>
        </w:rPr>
      </w:pPr>
      <w:r w:rsidRPr="0024769F">
        <w:rPr>
          <w:b/>
          <w:bCs/>
        </w:rPr>
        <w:t>Meeting Minutes</w:t>
      </w:r>
    </w:p>
    <w:p w14:paraId="29623739" w14:textId="39D9C9D1" w:rsidR="0024769F" w:rsidRPr="0024769F" w:rsidRDefault="0024769F" w:rsidP="0024769F">
      <w:pPr>
        <w:spacing w:after="30"/>
        <w:ind w:right="2"/>
        <w:rPr>
          <w:b/>
          <w:bCs/>
        </w:rPr>
      </w:pPr>
      <w:r w:rsidRPr="0024769F">
        <w:rPr>
          <w:b/>
          <w:bCs/>
        </w:rPr>
        <w:t xml:space="preserve">                                                                          Monday January 5, 2026</w:t>
      </w:r>
    </w:p>
    <w:p w14:paraId="37ED5FC6" w14:textId="60CA29B6" w:rsidR="0024769F" w:rsidRDefault="0024769F" w:rsidP="0024769F">
      <w:pPr>
        <w:pStyle w:val="ListParagraph"/>
        <w:spacing w:after="1" w:line="259" w:lineRule="auto"/>
        <w:ind w:left="2884" w:right="3" w:firstLine="716"/>
      </w:pPr>
      <w:r>
        <w:t>11:00 a.m. PST Until adjournment</w:t>
      </w:r>
    </w:p>
    <w:p w14:paraId="287FEF25" w14:textId="77777777" w:rsidR="0024769F" w:rsidRPr="0024769F" w:rsidRDefault="0024769F" w:rsidP="0024769F">
      <w:pPr>
        <w:spacing w:after="2"/>
        <w:ind w:left="59"/>
        <w:jc w:val="center"/>
        <w:rPr>
          <w:b/>
          <w:bCs/>
        </w:rPr>
      </w:pPr>
      <w:r w:rsidRPr="0024769F">
        <w:rPr>
          <w:b/>
          <w:bCs/>
        </w:rPr>
        <w:t xml:space="preserve"> </w:t>
      </w:r>
    </w:p>
    <w:p w14:paraId="4F062B78" w14:textId="77777777" w:rsidR="0024769F" w:rsidRDefault="0024769F" w:rsidP="0024769F">
      <w:pPr>
        <w:spacing w:after="1"/>
        <w:ind w:left="14"/>
        <w:jc w:val="center"/>
        <w:rPr>
          <w:b/>
          <w:bCs/>
        </w:rPr>
      </w:pPr>
      <w:r w:rsidRPr="0024769F">
        <w:rPr>
          <w:b/>
          <w:bCs/>
        </w:rPr>
        <w:t xml:space="preserve">This meeting was held using remote technology in compliance with Nevada Revised Statute 241.023 </w:t>
      </w:r>
    </w:p>
    <w:p w14:paraId="6DDD13F6" w14:textId="77777777" w:rsidR="0024769F" w:rsidRDefault="0024769F" w:rsidP="0024769F">
      <w:pPr>
        <w:spacing w:after="1"/>
        <w:ind w:left="14"/>
        <w:jc w:val="center"/>
        <w:rPr>
          <w:b/>
          <w:bCs/>
        </w:rPr>
      </w:pPr>
    </w:p>
    <w:p w14:paraId="04DA9E24" w14:textId="77777777" w:rsidR="0024769F" w:rsidRDefault="0024769F" w:rsidP="0024769F">
      <w:pPr>
        <w:spacing w:after="1"/>
        <w:ind w:left="14"/>
        <w:jc w:val="center"/>
        <w:rPr>
          <w:b/>
          <w:bCs/>
        </w:rPr>
      </w:pPr>
    </w:p>
    <w:p w14:paraId="3968758F" w14:textId="67F9C107" w:rsidR="0024769F" w:rsidRPr="0024769F" w:rsidRDefault="0024769F" w:rsidP="0024769F">
      <w:pPr>
        <w:pStyle w:val="ListParagraph"/>
        <w:numPr>
          <w:ilvl w:val="0"/>
          <w:numId w:val="4"/>
        </w:numPr>
        <w:spacing w:after="1"/>
        <w:rPr>
          <w:bCs/>
        </w:rPr>
      </w:pPr>
      <w:r>
        <w:rPr>
          <w:bCs/>
          <w:u w:val="single"/>
        </w:rPr>
        <w:t>Call to Order</w:t>
      </w:r>
    </w:p>
    <w:p w14:paraId="06E14142" w14:textId="77777777" w:rsidR="0024769F" w:rsidRPr="0024769F" w:rsidRDefault="0024769F" w:rsidP="0024769F">
      <w:pPr>
        <w:pStyle w:val="ListParagraph"/>
        <w:spacing w:after="1"/>
        <w:ind w:left="734" w:firstLine="0"/>
        <w:rPr>
          <w:bCs/>
        </w:rPr>
      </w:pPr>
    </w:p>
    <w:tbl>
      <w:tblPr>
        <w:tblStyle w:val="TableGrid"/>
        <w:tblW w:w="9092" w:type="dxa"/>
        <w:tblInd w:w="849" w:type="dxa"/>
        <w:tblCellMar>
          <w:top w:w="8" w:type="dxa"/>
          <w:right w:w="115" w:type="dxa"/>
        </w:tblCellMar>
        <w:tblLook w:val="04A0" w:firstRow="1" w:lastRow="0" w:firstColumn="1" w:lastColumn="0" w:noHBand="0" w:noVBand="1"/>
      </w:tblPr>
      <w:tblGrid>
        <w:gridCol w:w="4546"/>
        <w:gridCol w:w="4546"/>
      </w:tblGrid>
      <w:tr w:rsidR="0024769F" w:rsidRPr="0024769F" w14:paraId="2E256FCC" w14:textId="77777777" w:rsidTr="00653EE2">
        <w:trPr>
          <w:trHeight w:val="367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DD9C3"/>
          </w:tcPr>
          <w:p w14:paraId="551DD8D6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Present Members: 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  <w:tc>
          <w:tcPr>
            <w:tcW w:w="45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75147DA7" w14:textId="77777777" w:rsidR="0024769F" w:rsidRPr="0024769F" w:rsidRDefault="0024769F" w:rsidP="0024769F">
            <w:pPr>
              <w:spacing w:after="0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Absent Members: 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</w:tr>
      <w:tr w:rsidR="0024769F" w:rsidRPr="0024769F" w14:paraId="7E5C26AE" w14:textId="77777777" w:rsidTr="00653EE2">
        <w:trPr>
          <w:trHeight w:val="395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EAFF6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Anna Binder  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15BD1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Drew Skeen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</w:tr>
      <w:tr w:rsidR="0024769F" w:rsidRPr="0024769F" w14:paraId="07914AD5" w14:textId="77777777" w:rsidTr="00653EE2">
        <w:trPr>
          <w:trHeight w:val="394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4E589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Dr. Pearl Kim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68A37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Isabella Tran</w:t>
            </w:r>
          </w:p>
        </w:tc>
      </w:tr>
      <w:tr w:rsidR="0024769F" w:rsidRPr="0024769F" w14:paraId="5DF08ABA" w14:textId="77777777" w:rsidTr="00653EE2">
        <w:trPr>
          <w:trHeight w:val="394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0819A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Franklyn Morris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8E1F1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Dr. Krista Hales</w:t>
            </w:r>
          </w:p>
        </w:tc>
      </w:tr>
      <w:tr w:rsidR="0024769F" w:rsidRPr="0024769F" w14:paraId="6D7CB0E3" w14:textId="77777777" w:rsidTr="00653EE2">
        <w:trPr>
          <w:trHeight w:val="394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6F9E7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Allison Wall  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E082E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Montana Miler</w:t>
            </w:r>
          </w:p>
        </w:tc>
      </w:tr>
      <w:tr w:rsidR="0024769F" w:rsidRPr="0024769F" w14:paraId="0514E057" w14:textId="77777777" w:rsidTr="00653EE2">
        <w:trPr>
          <w:trHeight w:val="394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AEF0C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Ariana Saunders  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17F7E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</w:tr>
      <w:tr w:rsidR="0024769F" w:rsidRPr="0024769F" w14:paraId="60C27154" w14:textId="77777777" w:rsidTr="00653EE2">
        <w:trPr>
          <w:trHeight w:val="394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F1BBC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 xml:space="preserve">☐ 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French Dafinone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7C2A1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</w:t>
            </w:r>
          </w:p>
        </w:tc>
      </w:tr>
      <w:tr w:rsidR="0024769F" w:rsidRPr="0024769F" w14:paraId="722A9921" w14:textId="77777777" w:rsidTr="00653EE2">
        <w:trPr>
          <w:trHeight w:val="394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2915D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Lori Kearse </w:t>
            </w:r>
            <w:r w:rsidRPr="0024769F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F5B34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</w:t>
            </w:r>
          </w:p>
        </w:tc>
      </w:tr>
      <w:tr w:rsidR="0024769F" w:rsidRPr="0024769F" w14:paraId="41BD7E24" w14:textId="77777777" w:rsidTr="00653EE2">
        <w:trPr>
          <w:trHeight w:val="394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6C84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Lauren Wynn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CE296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</w:t>
            </w:r>
          </w:p>
        </w:tc>
      </w:tr>
      <w:tr w:rsidR="0024769F" w:rsidRPr="0024769F" w14:paraId="4107E60B" w14:textId="77777777" w:rsidTr="00653EE2">
        <w:trPr>
          <w:trHeight w:val="394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D0944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Sarah Dearborn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9358B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</w:t>
            </w:r>
          </w:p>
        </w:tc>
      </w:tr>
      <w:tr w:rsidR="0024769F" w:rsidRPr="0024769F" w14:paraId="013B3F24" w14:textId="77777777" w:rsidTr="00653EE2">
        <w:trPr>
          <w:trHeight w:val="391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117F3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Tiffany Bearden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0AAF5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</w:t>
            </w:r>
          </w:p>
        </w:tc>
      </w:tr>
      <w:tr w:rsidR="0024769F" w:rsidRPr="0024769F" w14:paraId="39B03FF5" w14:textId="77777777" w:rsidTr="00653EE2">
        <w:trPr>
          <w:trHeight w:val="396"/>
        </w:trPr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1FC27" w14:textId="77777777" w:rsidR="0024769F" w:rsidRPr="0024769F" w:rsidRDefault="0024769F" w:rsidP="0024769F">
            <w:pPr>
              <w:spacing w:after="0"/>
              <w:ind w:left="5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Segoe UI Symbol" w:eastAsia="Segoe UI Symbol" w:hAnsi="Segoe UI Symbol" w:cs="Segoe UI Symbol"/>
                <w:color w:val="000000"/>
                <w:sz w:val="18"/>
              </w:rPr>
              <w:t>☐</w:t>
            </w: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Jeneeah Girma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34739" w14:textId="77777777" w:rsidR="0024769F" w:rsidRPr="0024769F" w:rsidRDefault="0024769F" w:rsidP="0024769F">
            <w:pPr>
              <w:spacing w:after="0"/>
              <w:ind w:left="7"/>
              <w:rPr>
                <w:rFonts w:ascii="Montserrat" w:eastAsia="Montserrat" w:hAnsi="Montserrat" w:cs="Montserrat"/>
                <w:b/>
                <w:color w:val="000000"/>
              </w:rPr>
            </w:pPr>
            <w:r w:rsidRPr="0024769F">
              <w:rPr>
                <w:rFonts w:ascii="Montserrat" w:eastAsia="Montserrat" w:hAnsi="Montserrat" w:cs="Montserrat"/>
                <w:b/>
                <w:color w:val="000000"/>
                <w:sz w:val="18"/>
              </w:rPr>
              <w:t xml:space="preserve"> </w:t>
            </w:r>
          </w:p>
        </w:tc>
      </w:tr>
    </w:tbl>
    <w:p w14:paraId="3D4498EC" w14:textId="27794FB7" w:rsidR="003A1202" w:rsidRDefault="003A1202" w:rsidP="00E216B7">
      <w:pPr>
        <w:tabs>
          <w:tab w:val="left" w:pos="953"/>
        </w:tabs>
        <w:rPr>
          <w:szCs w:val="20"/>
        </w:rPr>
      </w:pPr>
    </w:p>
    <w:p w14:paraId="336932FB" w14:textId="408A04E5" w:rsidR="0024769F" w:rsidRDefault="0024769F" w:rsidP="0024769F">
      <w:pPr>
        <w:tabs>
          <w:tab w:val="left" w:pos="953"/>
        </w:tabs>
        <w:ind w:left="720"/>
        <w:rPr>
          <w:b/>
          <w:bCs/>
          <w:szCs w:val="20"/>
        </w:rPr>
      </w:pPr>
      <w:r>
        <w:rPr>
          <w:b/>
          <w:bCs/>
          <w:szCs w:val="20"/>
        </w:rPr>
        <w:t>Jennifer Tongol Lee took roll call, and it was determined that Quorum was met. Meeting called to order at 11:05 AM.</w:t>
      </w:r>
    </w:p>
    <w:p w14:paraId="55F0A044" w14:textId="77777777" w:rsidR="0024769F" w:rsidRDefault="0024769F" w:rsidP="00E216B7">
      <w:pPr>
        <w:tabs>
          <w:tab w:val="left" w:pos="953"/>
        </w:tabs>
        <w:rPr>
          <w:b/>
          <w:bCs/>
          <w:szCs w:val="20"/>
        </w:rPr>
      </w:pPr>
    </w:p>
    <w:p w14:paraId="5F5D18E8" w14:textId="446530D7" w:rsidR="0024769F" w:rsidRPr="00DB08F5" w:rsidRDefault="0024769F" w:rsidP="0024769F">
      <w:pPr>
        <w:pStyle w:val="ListParagraph"/>
        <w:numPr>
          <w:ilvl w:val="0"/>
          <w:numId w:val="4"/>
        </w:numPr>
        <w:tabs>
          <w:tab w:val="left" w:pos="953"/>
        </w:tabs>
        <w:rPr>
          <w:bCs/>
          <w:szCs w:val="20"/>
        </w:rPr>
      </w:pPr>
      <w:r>
        <w:rPr>
          <w:bCs/>
          <w:szCs w:val="20"/>
          <w:u w:val="single"/>
        </w:rPr>
        <w:t>P</w:t>
      </w:r>
      <w:r w:rsidR="00DB08F5">
        <w:rPr>
          <w:bCs/>
          <w:szCs w:val="20"/>
          <w:u w:val="single"/>
        </w:rPr>
        <w:t>ublic Comment</w:t>
      </w:r>
    </w:p>
    <w:p w14:paraId="01670724" w14:textId="77777777" w:rsidR="00682BDD" w:rsidRDefault="00682BDD" w:rsidP="00682BDD">
      <w:pPr>
        <w:pStyle w:val="ListParagraph"/>
        <w:ind w:left="734" w:firstLine="0"/>
      </w:pPr>
      <w:r>
        <w:t xml:space="preserve">No action may be taken upon a matter raised under public comment unless the matter itself has been specifically included on the agenda as an action item. To provide public comment by phone, dial 775-321-6111 and enter phone conference ID: 685418807#. Comments will be limited </w:t>
      </w:r>
      <w:r>
        <w:lastRenderedPageBreak/>
        <w:t xml:space="preserve">to three (3) minutes per person. Persons making a comment will be asked to begin by stating their name for the record and to spell their last name.  </w:t>
      </w:r>
    </w:p>
    <w:p w14:paraId="2B92D468" w14:textId="77777777" w:rsidR="00D1313E" w:rsidRDefault="00D1313E" w:rsidP="00682BDD">
      <w:pPr>
        <w:pStyle w:val="ListParagraph"/>
        <w:ind w:left="734" w:firstLine="0"/>
      </w:pPr>
    </w:p>
    <w:p w14:paraId="6889AD11" w14:textId="77777777" w:rsidR="00682BDD" w:rsidRDefault="00682BDD" w:rsidP="00682BDD">
      <w:pPr>
        <w:pStyle w:val="ListParagraph"/>
        <w:ind w:left="734" w:firstLine="0"/>
      </w:pPr>
      <w:r>
        <w:t xml:space="preserve">No public comment was made. </w:t>
      </w:r>
    </w:p>
    <w:p w14:paraId="258154DE" w14:textId="77777777" w:rsidR="00682BDD" w:rsidRDefault="00682BDD" w:rsidP="00682BDD">
      <w:pPr>
        <w:pStyle w:val="ListParagraph"/>
        <w:ind w:left="734" w:firstLine="0"/>
      </w:pPr>
    </w:p>
    <w:p w14:paraId="6903B3B2" w14:textId="6ED9CA42" w:rsidR="00682BDD" w:rsidRPr="00586759" w:rsidRDefault="00783A28" w:rsidP="00682BDD">
      <w:pPr>
        <w:pStyle w:val="ListParagraph"/>
        <w:numPr>
          <w:ilvl w:val="0"/>
          <w:numId w:val="4"/>
        </w:numPr>
      </w:pPr>
      <w:r>
        <w:rPr>
          <w:u w:val="single"/>
        </w:rPr>
        <w:t xml:space="preserve">For Possible Action </w:t>
      </w:r>
      <w:r w:rsidR="003F4F39">
        <w:rPr>
          <w:u w:val="single"/>
        </w:rPr>
        <w:t>–</w:t>
      </w:r>
      <w:r>
        <w:rPr>
          <w:u w:val="single"/>
        </w:rPr>
        <w:t xml:space="preserve"> </w:t>
      </w:r>
      <w:r w:rsidR="003F4F39">
        <w:rPr>
          <w:u w:val="single"/>
        </w:rPr>
        <w:t>Approval of December 15</w:t>
      </w:r>
      <w:r w:rsidR="003F4F39" w:rsidRPr="003F4F39">
        <w:rPr>
          <w:u w:val="single"/>
          <w:vertAlign w:val="superscript"/>
        </w:rPr>
        <w:t>th</w:t>
      </w:r>
      <w:r w:rsidR="003F4F39">
        <w:rPr>
          <w:u w:val="single"/>
        </w:rPr>
        <w:t>, 2025, BHPAC meeting minutes. (For Possible Action).</w:t>
      </w:r>
    </w:p>
    <w:p w14:paraId="2FD39C97" w14:textId="27C9DBCB" w:rsidR="00586759" w:rsidRDefault="00D1313E" w:rsidP="00586759">
      <w:pPr>
        <w:pStyle w:val="ListParagraph"/>
        <w:ind w:left="734" w:firstLine="0"/>
      </w:pPr>
      <w:r>
        <w:t xml:space="preserve">Vice Chair </w:t>
      </w:r>
      <w:r w:rsidR="006915A1">
        <w:t>A</w:t>
      </w:r>
      <w:r w:rsidR="0096661E">
        <w:t xml:space="preserve">nna Binder motioned to approve </w:t>
      </w:r>
      <w:r w:rsidR="00BC1B0C">
        <w:t>followed by a second from Jeneeah Girma.</w:t>
      </w:r>
      <w:r w:rsidR="00860FEE">
        <w:t xml:space="preserve"> </w:t>
      </w:r>
      <w:r w:rsidR="00B25696">
        <w:t xml:space="preserve">A unanimous approval vote was made by the council. </w:t>
      </w:r>
    </w:p>
    <w:p w14:paraId="18282CAE" w14:textId="77777777" w:rsidR="00DC407D" w:rsidRDefault="00DC407D" w:rsidP="00586759">
      <w:pPr>
        <w:pStyle w:val="ListParagraph"/>
        <w:ind w:left="734" w:firstLine="0"/>
      </w:pPr>
    </w:p>
    <w:p w14:paraId="30200F29" w14:textId="3C238BAE" w:rsidR="00DC407D" w:rsidRPr="007F03D1" w:rsidRDefault="007F03D1" w:rsidP="00DC407D">
      <w:pPr>
        <w:pStyle w:val="ListParagraph"/>
        <w:numPr>
          <w:ilvl w:val="0"/>
          <w:numId w:val="4"/>
        </w:numPr>
      </w:pPr>
      <w:r>
        <w:rPr>
          <w:u w:val="single"/>
        </w:rPr>
        <w:t>For Information Only – BHPAC Member Updates/Introduction.</w:t>
      </w:r>
    </w:p>
    <w:p w14:paraId="75C02ED2" w14:textId="5AA46525" w:rsidR="007F03D1" w:rsidRDefault="00D1313E" w:rsidP="007F03D1">
      <w:pPr>
        <w:pStyle w:val="ListParagraph"/>
        <w:ind w:left="734" w:firstLine="0"/>
      </w:pPr>
      <w:r>
        <w:t xml:space="preserve">Chair </w:t>
      </w:r>
      <w:r w:rsidR="00DA7E4F">
        <w:t xml:space="preserve">Ariana Saunders stated there </w:t>
      </w:r>
      <w:r w:rsidR="00E2067C">
        <w:t xml:space="preserve">are four new members who </w:t>
      </w:r>
      <w:r w:rsidR="000C72FA">
        <w:t>joined</w:t>
      </w:r>
      <w:r w:rsidR="00E2067C">
        <w:t xml:space="preserve"> the council last month with three of the four members present.</w:t>
      </w:r>
    </w:p>
    <w:p w14:paraId="007C34A5" w14:textId="77777777" w:rsidR="00EC7BA9" w:rsidRDefault="00EC7BA9" w:rsidP="007F03D1">
      <w:pPr>
        <w:pStyle w:val="ListParagraph"/>
        <w:ind w:left="734" w:firstLine="0"/>
      </w:pPr>
    </w:p>
    <w:p w14:paraId="3253C8B4" w14:textId="44795212" w:rsidR="009B64D1" w:rsidRDefault="00F25932" w:rsidP="007F03D1">
      <w:pPr>
        <w:pStyle w:val="ListParagraph"/>
        <w:ind w:left="734" w:firstLine="0"/>
      </w:pPr>
      <w:r>
        <w:t xml:space="preserve">Michael Galper introduced himself </w:t>
      </w:r>
      <w:r w:rsidR="00785E13">
        <w:t>as</w:t>
      </w:r>
      <w:r>
        <w:t xml:space="preserve"> new resident of Nevada</w:t>
      </w:r>
      <w:r w:rsidR="00300290">
        <w:t xml:space="preserve">, </w:t>
      </w:r>
      <w:r w:rsidR="000C72FA">
        <w:t>who has been</w:t>
      </w:r>
      <w:r w:rsidR="00300290">
        <w:t xml:space="preserve"> here about a year. </w:t>
      </w:r>
      <w:r w:rsidR="0030347B">
        <w:t>M</w:t>
      </w:r>
      <w:r w:rsidR="00BF7F1F">
        <w:t>r. Galper</w:t>
      </w:r>
      <w:r w:rsidR="0030347B">
        <w:t xml:space="preserve"> was a healthcare consulting partner with Price water house </w:t>
      </w:r>
      <w:r w:rsidR="00140B6E">
        <w:t>Coopers for 27 years. While in Los Angeles he was the chairman of the board of mental health</w:t>
      </w:r>
      <w:r w:rsidR="00275575">
        <w:t xml:space="preserve"> organization for five years. Spent 15 years on the board and currently </w:t>
      </w:r>
      <w:r w:rsidR="00F92A24">
        <w:t xml:space="preserve">faculty at the UCLA School of Public Health in the Department of Health Policy and Management. </w:t>
      </w:r>
    </w:p>
    <w:p w14:paraId="4B31850F" w14:textId="77777777" w:rsidR="00EC7BA9" w:rsidRDefault="00EC7BA9" w:rsidP="007F03D1">
      <w:pPr>
        <w:pStyle w:val="ListParagraph"/>
        <w:ind w:left="734" w:firstLine="0"/>
      </w:pPr>
    </w:p>
    <w:p w14:paraId="2C3A0B5B" w14:textId="41F18603" w:rsidR="00055170" w:rsidRDefault="00785E13" w:rsidP="007F03D1">
      <w:pPr>
        <w:pStyle w:val="ListParagraph"/>
        <w:ind w:left="734" w:firstLine="0"/>
      </w:pPr>
      <w:r>
        <w:t xml:space="preserve">Jamie Ross introduced herself </w:t>
      </w:r>
      <w:r w:rsidR="00B8273D">
        <w:t xml:space="preserve">and </w:t>
      </w:r>
      <w:r w:rsidR="000C72FA">
        <w:t xml:space="preserve">currently </w:t>
      </w:r>
      <w:r w:rsidR="00B8273D">
        <w:t xml:space="preserve">resides in Las Vegas. </w:t>
      </w:r>
      <w:r w:rsidR="00BF7F1F">
        <w:t>Ms. Ross</w:t>
      </w:r>
      <w:r w:rsidR="00B8273D">
        <w:t xml:space="preserve"> is the coach, vice ch</w:t>
      </w:r>
      <w:r w:rsidR="005F5CBD">
        <w:t>air of the Clark Regional Health Policy Board, the former Co-Chair of the SAPTA Advisory Board</w:t>
      </w:r>
      <w:r w:rsidR="00D45BDB">
        <w:t>, the CEO of PACT Coalition</w:t>
      </w:r>
      <w:r w:rsidR="00AB1A50">
        <w:t>, which is a certified substance use prevention coalition out of Las Vega</w:t>
      </w:r>
      <w:r w:rsidR="0081119D">
        <w:t xml:space="preserve">s, Director of </w:t>
      </w:r>
      <w:r w:rsidR="00C31A30">
        <w:t>the Nevada Statewide Coalition Partnership</w:t>
      </w:r>
      <w:r w:rsidR="00200EAA">
        <w:t>, as well as the Co-Chair of the Southern Nevada Op</w:t>
      </w:r>
      <w:r w:rsidR="00E2226F">
        <w:t xml:space="preserve">ioid Advisory Council. </w:t>
      </w:r>
      <w:r w:rsidR="009922E2">
        <w:t>Ms. Ross</w:t>
      </w:r>
      <w:r w:rsidR="003745B9">
        <w:t xml:space="preserve"> expertise is in the prevention of substance use, convening partners being a coalition member.</w:t>
      </w:r>
    </w:p>
    <w:p w14:paraId="2910A151" w14:textId="77777777" w:rsidR="00EC7BA9" w:rsidRDefault="00EC7BA9" w:rsidP="007F03D1">
      <w:pPr>
        <w:pStyle w:val="ListParagraph"/>
        <w:ind w:left="734" w:firstLine="0"/>
      </w:pPr>
    </w:p>
    <w:p w14:paraId="66F33D98" w14:textId="3840DFAA" w:rsidR="000B1D7D" w:rsidRPr="00DA7E4F" w:rsidRDefault="000B1D7D" w:rsidP="007F03D1">
      <w:pPr>
        <w:pStyle w:val="ListParagraph"/>
        <w:ind w:left="734" w:firstLine="0"/>
      </w:pPr>
      <w:r>
        <w:t>Lauren W</w:t>
      </w:r>
      <w:r w:rsidR="00500F40">
        <w:t>y</w:t>
      </w:r>
      <w:r>
        <w:t xml:space="preserve">nn introduced herself </w:t>
      </w:r>
      <w:r w:rsidR="00425659">
        <w:t xml:space="preserve">and </w:t>
      </w:r>
      <w:r w:rsidR="000C72FA">
        <w:t xml:space="preserve">currently </w:t>
      </w:r>
      <w:r w:rsidR="00425659">
        <w:t xml:space="preserve">resides in Elko. </w:t>
      </w:r>
      <w:r w:rsidR="00BF7F1F">
        <w:t>Ms. W</w:t>
      </w:r>
      <w:r w:rsidR="00500F40">
        <w:t>y</w:t>
      </w:r>
      <w:r w:rsidR="00BF7F1F">
        <w:t>nn</w:t>
      </w:r>
      <w:r w:rsidR="00425659">
        <w:t xml:space="preserve"> is the executive director of PACE </w:t>
      </w:r>
      <w:r w:rsidR="000C72FA">
        <w:t>Coalition</w:t>
      </w:r>
      <w:r w:rsidR="00770DC6">
        <w:t xml:space="preserve">, also focusing on substance use prevention serving Elko, Eureka and White Pine County. </w:t>
      </w:r>
      <w:r w:rsidR="00F732D5">
        <w:t xml:space="preserve">Lauren has lived </w:t>
      </w:r>
      <w:r w:rsidR="0051480A">
        <w:t>most of</w:t>
      </w:r>
      <w:r w:rsidR="00F732D5">
        <w:t xml:space="preserve"> her life in rural Nevada</w:t>
      </w:r>
      <w:r w:rsidR="00FC3D11">
        <w:t xml:space="preserve"> and kno</w:t>
      </w:r>
      <w:r w:rsidR="00A95EFC">
        <w:t xml:space="preserve">ws the need for more Behavioral Health </w:t>
      </w:r>
      <w:r w:rsidR="0051480A">
        <w:t>resources</w:t>
      </w:r>
      <w:r w:rsidR="00A95EFC">
        <w:t xml:space="preserve"> in the area. </w:t>
      </w:r>
      <w:r w:rsidR="00712780">
        <w:t>Having</w:t>
      </w:r>
      <w:r w:rsidR="002177F2">
        <w:t xml:space="preserve"> a daughter who’s 12 years old on the autism </w:t>
      </w:r>
      <w:r w:rsidR="0051480A">
        <w:t>spectrum</w:t>
      </w:r>
      <w:r w:rsidR="002177F2">
        <w:t xml:space="preserve"> and going</w:t>
      </w:r>
      <w:r w:rsidR="00E70647">
        <w:t xml:space="preserve"> through all the steps with the schools and lack </w:t>
      </w:r>
      <w:r w:rsidR="0051480A">
        <w:t>of</w:t>
      </w:r>
      <w:r w:rsidR="00E70647">
        <w:t xml:space="preserve"> services in the rural areas</w:t>
      </w:r>
      <w:r w:rsidR="00732D1A">
        <w:t xml:space="preserve"> </w:t>
      </w:r>
      <w:r w:rsidR="00500F40">
        <w:t>has gained</w:t>
      </w:r>
      <w:r w:rsidR="00732D1A">
        <w:t xml:space="preserve"> </w:t>
      </w:r>
      <w:r w:rsidR="00500F40">
        <w:t>Ms. Wynn</w:t>
      </w:r>
      <w:r w:rsidR="00732D1A">
        <w:t xml:space="preserve"> </w:t>
      </w:r>
      <w:r w:rsidR="00500F40">
        <w:t xml:space="preserve">has </w:t>
      </w:r>
      <w:r w:rsidR="00732D1A">
        <w:t xml:space="preserve">a lot of knowledge on which </w:t>
      </w:r>
      <w:r w:rsidR="0051480A">
        <w:t>resources</w:t>
      </w:r>
      <w:r w:rsidR="00732D1A">
        <w:t xml:space="preserve"> need to be increased in our areas. </w:t>
      </w:r>
    </w:p>
    <w:p w14:paraId="757833D3" w14:textId="77777777" w:rsidR="00101E6F" w:rsidRDefault="00101E6F" w:rsidP="00DB08F5">
      <w:pPr>
        <w:pStyle w:val="ListParagraph"/>
        <w:tabs>
          <w:tab w:val="left" w:pos="953"/>
        </w:tabs>
        <w:ind w:left="734" w:firstLine="0"/>
        <w:rPr>
          <w:bCs/>
          <w:szCs w:val="20"/>
        </w:rPr>
      </w:pPr>
    </w:p>
    <w:p w14:paraId="63189129" w14:textId="4C055E94" w:rsidR="00DB08F5" w:rsidRDefault="00D1313E" w:rsidP="00DB08F5">
      <w:pPr>
        <w:pStyle w:val="ListParagraph"/>
        <w:tabs>
          <w:tab w:val="left" w:pos="953"/>
        </w:tabs>
        <w:ind w:left="734" w:firstLine="0"/>
        <w:rPr>
          <w:bCs/>
          <w:szCs w:val="20"/>
        </w:rPr>
      </w:pPr>
      <w:r>
        <w:rPr>
          <w:bCs/>
          <w:szCs w:val="20"/>
        </w:rPr>
        <w:t xml:space="preserve">Vice Chair </w:t>
      </w:r>
      <w:r w:rsidR="00613BDD">
        <w:rPr>
          <w:bCs/>
          <w:szCs w:val="20"/>
        </w:rPr>
        <w:t xml:space="preserve">Anna Binder </w:t>
      </w:r>
      <w:r w:rsidR="00C15B48">
        <w:rPr>
          <w:bCs/>
          <w:szCs w:val="20"/>
        </w:rPr>
        <w:t xml:space="preserve">stated she is also a member of the Commission on </w:t>
      </w:r>
      <w:r w:rsidR="00712780">
        <w:rPr>
          <w:bCs/>
          <w:szCs w:val="20"/>
        </w:rPr>
        <w:t>Autism</w:t>
      </w:r>
      <w:r w:rsidR="00C15B48">
        <w:rPr>
          <w:bCs/>
          <w:szCs w:val="20"/>
        </w:rPr>
        <w:t xml:space="preserve"> spectrum </w:t>
      </w:r>
      <w:r>
        <w:rPr>
          <w:bCs/>
          <w:szCs w:val="20"/>
        </w:rPr>
        <w:t>disorder,</w:t>
      </w:r>
      <w:r w:rsidR="00C15B48">
        <w:rPr>
          <w:bCs/>
          <w:szCs w:val="20"/>
        </w:rPr>
        <w:t xml:space="preserve"> and they are currently looking for </w:t>
      </w:r>
      <w:r w:rsidR="00FD275D">
        <w:rPr>
          <w:bCs/>
          <w:szCs w:val="20"/>
        </w:rPr>
        <w:t xml:space="preserve">a rural parent to join. </w:t>
      </w:r>
      <w:r w:rsidR="0039160D">
        <w:rPr>
          <w:bCs/>
          <w:szCs w:val="20"/>
        </w:rPr>
        <w:t>If anyone i</w:t>
      </w:r>
      <w:r w:rsidR="00577B24">
        <w:rPr>
          <w:bCs/>
          <w:szCs w:val="20"/>
        </w:rPr>
        <w:t xml:space="preserve">s wanting more information, it is exactly how </w:t>
      </w:r>
      <w:r w:rsidR="0055475E">
        <w:rPr>
          <w:bCs/>
          <w:szCs w:val="20"/>
        </w:rPr>
        <w:t xml:space="preserve">you applied for this Council through the </w:t>
      </w:r>
      <w:r w:rsidR="00712780">
        <w:rPr>
          <w:bCs/>
          <w:szCs w:val="20"/>
        </w:rPr>
        <w:t>Governor’s</w:t>
      </w:r>
      <w:r w:rsidR="0055475E">
        <w:rPr>
          <w:bCs/>
          <w:szCs w:val="20"/>
        </w:rPr>
        <w:t xml:space="preserve"> board office and then for the seat</w:t>
      </w:r>
      <w:r w:rsidR="00712780">
        <w:rPr>
          <w:bCs/>
          <w:szCs w:val="20"/>
        </w:rPr>
        <w:t xml:space="preserve"> and put in parent of a rural child.</w:t>
      </w:r>
    </w:p>
    <w:p w14:paraId="172AC003" w14:textId="77777777" w:rsidR="007F3C9B" w:rsidRDefault="007F3C9B" w:rsidP="00DB08F5">
      <w:pPr>
        <w:pStyle w:val="ListParagraph"/>
        <w:tabs>
          <w:tab w:val="left" w:pos="953"/>
        </w:tabs>
        <w:ind w:left="734" w:firstLine="0"/>
        <w:rPr>
          <w:bCs/>
          <w:szCs w:val="20"/>
        </w:rPr>
      </w:pPr>
    </w:p>
    <w:p w14:paraId="62DE1A59" w14:textId="0E3491FF" w:rsidR="007F3C9B" w:rsidRPr="00706D1E" w:rsidRDefault="002F19DD" w:rsidP="007F3C9B">
      <w:pPr>
        <w:pStyle w:val="ListParagraph"/>
        <w:numPr>
          <w:ilvl w:val="0"/>
          <w:numId w:val="4"/>
        </w:numPr>
        <w:tabs>
          <w:tab w:val="left" w:pos="953"/>
        </w:tabs>
        <w:rPr>
          <w:bCs/>
          <w:szCs w:val="20"/>
        </w:rPr>
      </w:pPr>
      <w:r>
        <w:rPr>
          <w:bCs/>
          <w:szCs w:val="20"/>
          <w:u w:val="single"/>
        </w:rPr>
        <w:t>For information Only – Presentation on Strategic Plan by Bureau of Behavioral</w:t>
      </w:r>
      <w:r w:rsidR="00706D1E">
        <w:rPr>
          <w:bCs/>
          <w:szCs w:val="20"/>
          <w:u w:val="single"/>
        </w:rPr>
        <w:t xml:space="preserve"> Health Wellness and Prevention.</w:t>
      </w:r>
    </w:p>
    <w:p w14:paraId="3395E311" w14:textId="77777777" w:rsidR="00706D1E" w:rsidRDefault="00706D1E" w:rsidP="00706D1E">
      <w:pPr>
        <w:pStyle w:val="ListParagraph"/>
        <w:tabs>
          <w:tab w:val="left" w:pos="953"/>
        </w:tabs>
        <w:ind w:left="734" w:firstLine="0"/>
        <w:rPr>
          <w:b w:val="0"/>
          <w:szCs w:val="20"/>
        </w:rPr>
      </w:pPr>
    </w:p>
    <w:p w14:paraId="700A937C" w14:textId="61FE9BD2" w:rsidR="008C5B5B" w:rsidRDefault="008C5B5B" w:rsidP="00706D1E">
      <w:pPr>
        <w:pStyle w:val="ListParagraph"/>
        <w:tabs>
          <w:tab w:val="left" w:pos="953"/>
        </w:tabs>
        <w:ind w:left="734" w:firstLine="0"/>
        <w:rPr>
          <w:bCs/>
          <w:szCs w:val="20"/>
        </w:rPr>
      </w:pPr>
      <w:r>
        <w:rPr>
          <w:bCs/>
          <w:szCs w:val="20"/>
        </w:rPr>
        <w:t xml:space="preserve">Stephanie </w:t>
      </w:r>
      <w:r w:rsidR="00D73B47">
        <w:rPr>
          <w:bCs/>
          <w:szCs w:val="20"/>
        </w:rPr>
        <w:t xml:space="preserve">Cook </w:t>
      </w:r>
      <w:r w:rsidR="005C7345">
        <w:rPr>
          <w:bCs/>
          <w:szCs w:val="20"/>
        </w:rPr>
        <w:t>wanted to share</w:t>
      </w:r>
      <w:r w:rsidR="00A938CC">
        <w:rPr>
          <w:bCs/>
          <w:szCs w:val="20"/>
        </w:rPr>
        <w:t xml:space="preserve"> </w:t>
      </w:r>
      <w:r w:rsidR="00D73B47">
        <w:rPr>
          <w:bCs/>
          <w:szCs w:val="20"/>
        </w:rPr>
        <w:t>January mark</w:t>
      </w:r>
      <w:r w:rsidR="00A938CC">
        <w:rPr>
          <w:bCs/>
          <w:szCs w:val="20"/>
        </w:rPr>
        <w:t xml:space="preserve">s substance use treatment month </w:t>
      </w:r>
      <w:r w:rsidR="002A0028">
        <w:rPr>
          <w:bCs/>
          <w:szCs w:val="20"/>
        </w:rPr>
        <w:t xml:space="preserve">and that many </w:t>
      </w:r>
      <w:r w:rsidR="00E05F14">
        <w:rPr>
          <w:bCs/>
          <w:szCs w:val="20"/>
        </w:rPr>
        <w:t>individuals</w:t>
      </w:r>
      <w:r w:rsidR="002E7A84">
        <w:rPr>
          <w:bCs/>
          <w:szCs w:val="20"/>
        </w:rPr>
        <w:t xml:space="preserve"> in the substance use space are doing a lot of activities for substance use treatment month, which is acknowledged every year. </w:t>
      </w:r>
    </w:p>
    <w:p w14:paraId="2A81AD68" w14:textId="74910643" w:rsidR="001A12F7" w:rsidRDefault="00440E0E" w:rsidP="00706D1E">
      <w:pPr>
        <w:pStyle w:val="ListParagraph"/>
        <w:tabs>
          <w:tab w:val="left" w:pos="953"/>
        </w:tabs>
        <w:ind w:left="734" w:firstLine="0"/>
        <w:rPr>
          <w:bCs/>
          <w:szCs w:val="20"/>
        </w:rPr>
      </w:pPr>
      <w:r>
        <w:rPr>
          <w:bCs/>
          <w:szCs w:val="20"/>
        </w:rPr>
        <w:lastRenderedPageBreak/>
        <w:t xml:space="preserve">A presentation </w:t>
      </w:r>
      <w:r w:rsidR="003070A5">
        <w:rPr>
          <w:bCs/>
          <w:szCs w:val="20"/>
        </w:rPr>
        <w:t>by</w:t>
      </w:r>
      <w:r>
        <w:rPr>
          <w:bCs/>
          <w:szCs w:val="20"/>
        </w:rPr>
        <w:t xml:space="preserve"> the Bureau of Behavioral Health Wellness and Prevention was shared by Ms. Cook. </w:t>
      </w:r>
      <w:r w:rsidR="000C6E2D">
        <w:rPr>
          <w:bCs/>
          <w:szCs w:val="20"/>
        </w:rPr>
        <w:t>Ms.</w:t>
      </w:r>
      <w:r w:rsidR="00DE4DEC">
        <w:rPr>
          <w:bCs/>
          <w:szCs w:val="20"/>
        </w:rPr>
        <w:t xml:space="preserve"> Cook stated the </w:t>
      </w:r>
      <w:r w:rsidR="000C6E2D">
        <w:rPr>
          <w:bCs/>
          <w:szCs w:val="20"/>
        </w:rPr>
        <w:t>presentation,</w:t>
      </w:r>
      <w:r w:rsidR="00DE4DEC">
        <w:rPr>
          <w:bCs/>
          <w:szCs w:val="20"/>
        </w:rPr>
        <w:t xml:space="preserve"> </w:t>
      </w:r>
      <w:r w:rsidR="00FE74AA">
        <w:rPr>
          <w:bCs/>
          <w:szCs w:val="20"/>
        </w:rPr>
        <w:t>and the strategic plan will both be posted to the</w:t>
      </w:r>
      <w:r w:rsidR="00AB08CF">
        <w:rPr>
          <w:bCs/>
          <w:szCs w:val="20"/>
        </w:rPr>
        <w:t xml:space="preserve"> Bureau’s new website</w:t>
      </w:r>
      <w:r w:rsidR="00153425">
        <w:rPr>
          <w:bCs/>
          <w:szCs w:val="20"/>
        </w:rPr>
        <w:t xml:space="preserve"> </w:t>
      </w:r>
      <w:r w:rsidR="00D06EFD">
        <w:rPr>
          <w:bCs/>
          <w:szCs w:val="20"/>
        </w:rPr>
        <w:t>which was created in the last few months</w:t>
      </w:r>
      <w:r w:rsidR="00F10146">
        <w:rPr>
          <w:bCs/>
          <w:szCs w:val="20"/>
        </w:rPr>
        <w:t xml:space="preserve">. </w:t>
      </w:r>
    </w:p>
    <w:p w14:paraId="7230356D" w14:textId="77777777" w:rsidR="00D1313E" w:rsidRDefault="00D1313E" w:rsidP="00706D1E">
      <w:pPr>
        <w:pStyle w:val="ListParagraph"/>
        <w:tabs>
          <w:tab w:val="left" w:pos="953"/>
        </w:tabs>
        <w:ind w:left="734" w:firstLine="0"/>
        <w:rPr>
          <w:bCs/>
          <w:szCs w:val="20"/>
        </w:rPr>
      </w:pPr>
    </w:p>
    <w:p w14:paraId="69B8927F" w14:textId="2C3698EA" w:rsidR="00640852" w:rsidRDefault="00AE61D3" w:rsidP="00AE61D3">
      <w:pPr>
        <w:pStyle w:val="ListParagraph"/>
        <w:numPr>
          <w:ilvl w:val="0"/>
          <w:numId w:val="5"/>
        </w:numPr>
        <w:tabs>
          <w:tab w:val="left" w:pos="953"/>
        </w:tabs>
        <w:rPr>
          <w:bCs/>
          <w:szCs w:val="20"/>
        </w:rPr>
      </w:pPr>
      <w:r>
        <w:rPr>
          <w:bCs/>
          <w:szCs w:val="20"/>
        </w:rPr>
        <w:t>From 19:45</w:t>
      </w:r>
      <w:r w:rsidR="007036D0">
        <w:rPr>
          <w:bCs/>
          <w:szCs w:val="20"/>
        </w:rPr>
        <w:t xml:space="preserve"> </w:t>
      </w:r>
      <w:r w:rsidR="00495E91">
        <w:rPr>
          <w:bCs/>
          <w:szCs w:val="20"/>
        </w:rPr>
        <w:t>–</w:t>
      </w:r>
      <w:r w:rsidR="007036D0">
        <w:rPr>
          <w:bCs/>
          <w:szCs w:val="20"/>
        </w:rPr>
        <w:t xml:space="preserve"> </w:t>
      </w:r>
      <w:r w:rsidR="00495E91">
        <w:rPr>
          <w:bCs/>
          <w:szCs w:val="20"/>
        </w:rPr>
        <w:t>23:14</w:t>
      </w:r>
      <w:r w:rsidR="008B6DB6">
        <w:rPr>
          <w:bCs/>
          <w:szCs w:val="20"/>
        </w:rPr>
        <w:t xml:space="preserve"> the </w:t>
      </w:r>
      <w:r w:rsidR="004A134A">
        <w:rPr>
          <w:bCs/>
          <w:szCs w:val="20"/>
        </w:rPr>
        <w:t>BHPAC meeting</w:t>
      </w:r>
      <w:r w:rsidR="00D03A87">
        <w:rPr>
          <w:bCs/>
          <w:szCs w:val="20"/>
        </w:rPr>
        <w:t xml:space="preserve"> had a </w:t>
      </w:r>
      <w:r w:rsidR="003E1053">
        <w:rPr>
          <w:bCs/>
          <w:szCs w:val="20"/>
        </w:rPr>
        <w:t>disruption</w:t>
      </w:r>
      <w:r w:rsidR="00D03A87">
        <w:rPr>
          <w:bCs/>
          <w:szCs w:val="20"/>
        </w:rPr>
        <w:t xml:space="preserve"> during the online meeting</w:t>
      </w:r>
      <w:r w:rsidR="001F43F3">
        <w:rPr>
          <w:bCs/>
          <w:szCs w:val="20"/>
        </w:rPr>
        <w:t>. Two indi</w:t>
      </w:r>
      <w:r w:rsidR="00D66CB8">
        <w:rPr>
          <w:bCs/>
          <w:szCs w:val="20"/>
        </w:rPr>
        <w:t>viduals labeled as “John” and “</w:t>
      </w:r>
      <w:r w:rsidR="003C5487">
        <w:rPr>
          <w:bCs/>
          <w:szCs w:val="20"/>
        </w:rPr>
        <w:t>William” unmuted</w:t>
      </w:r>
      <w:r w:rsidR="003A41F4">
        <w:rPr>
          <w:bCs/>
          <w:szCs w:val="20"/>
        </w:rPr>
        <w:t xml:space="preserve"> their microphones and turned on their cameras, swearing repeatedly while displaying sexually graphic and racist videos.</w:t>
      </w:r>
    </w:p>
    <w:p w14:paraId="466E2FB5" w14:textId="39B930AD" w:rsidR="0059675A" w:rsidRDefault="0059675A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13D6D6DB" w14:textId="0A3E8637" w:rsidR="00640852" w:rsidRDefault="00D1313E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Chair</w:t>
      </w:r>
      <w:r w:rsidR="00640852">
        <w:rPr>
          <w:bCs/>
          <w:szCs w:val="20"/>
        </w:rPr>
        <w:t xml:space="preserve"> Saunders instructed the meeting participants to leave the mee</w:t>
      </w:r>
      <w:r w:rsidR="00BD6DFF">
        <w:rPr>
          <w:bCs/>
          <w:szCs w:val="20"/>
        </w:rPr>
        <w:t xml:space="preserve">ting. </w:t>
      </w:r>
    </w:p>
    <w:p w14:paraId="5F520B27" w14:textId="77777777" w:rsidR="00BD6DFF" w:rsidRDefault="00BD6DFF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58C72920" w14:textId="61C2A2D6" w:rsidR="00BD6DFF" w:rsidRDefault="00BD6DFF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 xml:space="preserve">Tierra </w:t>
      </w:r>
      <w:r w:rsidR="003C5487">
        <w:rPr>
          <w:bCs/>
          <w:szCs w:val="20"/>
        </w:rPr>
        <w:t>Sears,</w:t>
      </w:r>
      <w:r>
        <w:rPr>
          <w:bCs/>
          <w:szCs w:val="20"/>
        </w:rPr>
        <w:t xml:space="preserve"> </w:t>
      </w:r>
      <w:r w:rsidR="000C0DA3">
        <w:rPr>
          <w:bCs/>
          <w:szCs w:val="20"/>
        </w:rPr>
        <w:t xml:space="preserve">who was administering the meeting </w:t>
      </w:r>
      <w:r w:rsidR="00D1313E">
        <w:rPr>
          <w:bCs/>
          <w:szCs w:val="20"/>
        </w:rPr>
        <w:t>removed</w:t>
      </w:r>
      <w:r w:rsidR="008222B1">
        <w:rPr>
          <w:bCs/>
          <w:szCs w:val="20"/>
        </w:rPr>
        <w:t xml:space="preserve"> the two </w:t>
      </w:r>
      <w:r w:rsidR="003C5487">
        <w:rPr>
          <w:bCs/>
          <w:szCs w:val="20"/>
        </w:rPr>
        <w:t>individuals’</w:t>
      </w:r>
      <w:r w:rsidR="008222B1">
        <w:rPr>
          <w:bCs/>
          <w:szCs w:val="20"/>
        </w:rPr>
        <w:t xml:space="preserve"> access to the meeting and at </w:t>
      </w:r>
      <w:r w:rsidR="003C5487">
        <w:rPr>
          <w:bCs/>
          <w:szCs w:val="20"/>
        </w:rPr>
        <w:t>23:15 the meeting had resumed w</w:t>
      </w:r>
      <w:r w:rsidR="00D1313E">
        <w:rPr>
          <w:bCs/>
          <w:szCs w:val="20"/>
        </w:rPr>
        <w:t>hile</w:t>
      </w:r>
      <w:r w:rsidR="003C5487">
        <w:rPr>
          <w:bCs/>
          <w:szCs w:val="20"/>
        </w:rPr>
        <w:t xml:space="preserve"> still holding the number of individuals present to hold quorum. </w:t>
      </w:r>
    </w:p>
    <w:p w14:paraId="7047D2A8" w14:textId="77777777" w:rsidR="003070A5" w:rsidRDefault="003070A5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7BC8B04E" w14:textId="6BF2DFBE" w:rsidR="003070A5" w:rsidRDefault="003070A5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 xml:space="preserve">Ms. Cook </w:t>
      </w:r>
      <w:r w:rsidR="0018700A">
        <w:rPr>
          <w:bCs/>
          <w:szCs w:val="20"/>
        </w:rPr>
        <w:t xml:space="preserve">shared what our mission here is at Bureau of Behavioral Health Wellness and Prevention. </w:t>
      </w:r>
      <w:r w:rsidR="001B53FA">
        <w:rPr>
          <w:bCs/>
          <w:szCs w:val="20"/>
        </w:rPr>
        <w:t xml:space="preserve">Our mission </w:t>
      </w:r>
      <w:r w:rsidR="00D95BBC">
        <w:rPr>
          <w:bCs/>
          <w:szCs w:val="20"/>
        </w:rPr>
        <w:t xml:space="preserve">is to promote, protect and improve the physical and behavioral health and safety of all people in Nevada equitably and regardless of </w:t>
      </w:r>
      <w:r w:rsidR="00EB048E">
        <w:rPr>
          <w:bCs/>
          <w:szCs w:val="20"/>
        </w:rPr>
        <w:t>circumstances so</w:t>
      </w:r>
      <w:r w:rsidR="009C396B">
        <w:rPr>
          <w:bCs/>
          <w:szCs w:val="20"/>
        </w:rPr>
        <w:t xml:space="preserve"> they can live their longest, safest</w:t>
      </w:r>
      <w:r w:rsidR="00B56200">
        <w:rPr>
          <w:bCs/>
          <w:szCs w:val="20"/>
        </w:rPr>
        <w:t xml:space="preserve">, healthiest and happiest lives. </w:t>
      </w:r>
      <w:r w:rsidR="009C396B">
        <w:rPr>
          <w:bCs/>
          <w:szCs w:val="20"/>
        </w:rPr>
        <w:t xml:space="preserve"> </w:t>
      </w:r>
    </w:p>
    <w:p w14:paraId="0E48FEAC" w14:textId="588C208C" w:rsidR="007D3102" w:rsidRDefault="007D3102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 xml:space="preserve">Ms. Cook shared our </w:t>
      </w:r>
      <w:r w:rsidR="009D6D4C">
        <w:rPr>
          <w:bCs/>
          <w:szCs w:val="20"/>
        </w:rPr>
        <w:t xml:space="preserve">vision for Nevada, where preventable health and safety issues no longer impact the opportunity for all people to live life in the best </w:t>
      </w:r>
      <w:r w:rsidR="00521513">
        <w:rPr>
          <w:bCs/>
          <w:szCs w:val="20"/>
        </w:rPr>
        <w:t xml:space="preserve">possible health, and our purpose is to make </w:t>
      </w:r>
      <w:r w:rsidR="00EA003F">
        <w:rPr>
          <w:bCs/>
          <w:szCs w:val="20"/>
        </w:rPr>
        <w:t>everyone’s</w:t>
      </w:r>
      <w:r w:rsidR="00521513">
        <w:rPr>
          <w:bCs/>
          <w:szCs w:val="20"/>
        </w:rPr>
        <w:t xml:space="preserve"> </w:t>
      </w:r>
      <w:r w:rsidR="00EA003F">
        <w:rPr>
          <w:bCs/>
          <w:szCs w:val="20"/>
        </w:rPr>
        <w:t>life healthier</w:t>
      </w:r>
      <w:r w:rsidR="00521513">
        <w:rPr>
          <w:bCs/>
          <w:szCs w:val="20"/>
        </w:rPr>
        <w:t>, happ</w:t>
      </w:r>
      <w:r w:rsidR="00EA003F">
        <w:rPr>
          <w:bCs/>
          <w:szCs w:val="20"/>
        </w:rPr>
        <w:t>i</w:t>
      </w:r>
      <w:r w:rsidR="00521513">
        <w:rPr>
          <w:bCs/>
          <w:szCs w:val="20"/>
        </w:rPr>
        <w:t xml:space="preserve">er longer and safer. </w:t>
      </w:r>
    </w:p>
    <w:p w14:paraId="47C98CEC" w14:textId="57A0B0C3" w:rsidR="003C53AB" w:rsidRDefault="003C53AB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Ms. Cook</w:t>
      </w:r>
      <w:r w:rsidR="00967E27">
        <w:rPr>
          <w:bCs/>
          <w:szCs w:val="20"/>
        </w:rPr>
        <w:t xml:space="preserve"> continued with sharing the </w:t>
      </w:r>
      <w:r w:rsidR="0093715D">
        <w:rPr>
          <w:bCs/>
          <w:szCs w:val="20"/>
        </w:rPr>
        <w:t>strategic plan, which includes the methodology we used</w:t>
      </w:r>
      <w:r w:rsidR="00A74D92">
        <w:rPr>
          <w:bCs/>
          <w:szCs w:val="20"/>
        </w:rPr>
        <w:t xml:space="preserve">. The assessment and </w:t>
      </w:r>
      <w:r w:rsidR="00BC37D2">
        <w:rPr>
          <w:bCs/>
          <w:szCs w:val="20"/>
        </w:rPr>
        <w:t>findings relate to as we look at strategies moving forward.</w:t>
      </w:r>
    </w:p>
    <w:p w14:paraId="4F7819D7" w14:textId="77777777" w:rsidR="00186664" w:rsidRDefault="00186664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61416A4F" w14:textId="7B55608C" w:rsidR="00186664" w:rsidRDefault="00186664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A link of the strategic plan which is posted to the Bureaus website is linked below.</w:t>
      </w:r>
    </w:p>
    <w:p w14:paraId="7B998C50" w14:textId="77777777" w:rsidR="00BC37D2" w:rsidRDefault="00BC37D2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048FB849" w14:textId="48E358BF" w:rsidR="00BC37D2" w:rsidRDefault="00BC37D2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hyperlink r:id="rId19" w:history="1">
        <w:r w:rsidRPr="00BC37D2">
          <w:rPr>
            <w:rStyle w:val="Hyperlink"/>
            <w:bCs/>
            <w:szCs w:val="20"/>
          </w:rPr>
          <w:t>Bureau of Behavioral Health Wellness and Prevention Needs Assessment Findings and Strategic Plan (2025-2030)</w:t>
        </w:r>
      </w:hyperlink>
    </w:p>
    <w:p w14:paraId="7E19376C" w14:textId="77777777" w:rsidR="00186664" w:rsidRDefault="00186664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7271F87F" w14:textId="210152D7" w:rsidR="00186664" w:rsidRDefault="0068687E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M</w:t>
      </w:r>
      <w:r w:rsidR="006A57B8">
        <w:rPr>
          <w:bCs/>
          <w:szCs w:val="20"/>
        </w:rPr>
        <w:t xml:space="preserve">s. Cook encouraged everyone to look at the strategic plan which is broken down by all the component groups </w:t>
      </w:r>
      <w:r w:rsidR="00BC62BD">
        <w:rPr>
          <w:bCs/>
          <w:szCs w:val="20"/>
        </w:rPr>
        <w:t>and will be happy to answer any questions.</w:t>
      </w:r>
    </w:p>
    <w:p w14:paraId="563A5D23" w14:textId="77777777" w:rsidR="00B66C84" w:rsidRDefault="00B66C84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4CB2A26A" w14:textId="67CFB7C3" w:rsidR="00B66C84" w:rsidRDefault="005A27A7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Ms. Girma stated that she appreciated the hol</w:t>
      </w:r>
      <w:r w:rsidR="00526D4D">
        <w:rPr>
          <w:bCs/>
          <w:szCs w:val="20"/>
        </w:rPr>
        <w:t xml:space="preserve">istic approach to the strategic plan as a newer council member. </w:t>
      </w:r>
      <w:r w:rsidR="004A35E6">
        <w:rPr>
          <w:bCs/>
          <w:szCs w:val="20"/>
        </w:rPr>
        <w:t>However, as the affordable housing liaison</w:t>
      </w:r>
      <w:r w:rsidR="00DD012B">
        <w:rPr>
          <w:bCs/>
          <w:szCs w:val="20"/>
        </w:rPr>
        <w:t xml:space="preserve">, she is very pleased to see how much attention to detail </w:t>
      </w:r>
      <w:r w:rsidR="00A81C86">
        <w:rPr>
          <w:bCs/>
          <w:szCs w:val="20"/>
        </w:rPr>
        <w:t>has gone into identifying barriers to housing for not only recovery</w:t>
      </w:r>
      <w:r w:rsidR="00127169">
        <w:rPr>
          <w:bCs/>
          <w:szCs w:val="20"/>
        </w:rPr>
        <w:t xml:space="preserve"> </w:t>
      </w:r>
      <w:r w:rsidR="000F3C93">
        <w:rPr>
          <w:bCs/>
          <w:szCs w:val="20"/>
        </w:rPr>
        <w:t>those facing addiction and recovery supports</w:t>
      </w:r>
      <w:r w:rsidR="00876FF8">
        <w:rPr>
          <w:bCs/>
          <w:szCs w:val="20"/>
        </w:rPr>
        <w:t xml:space="preserve">. Hoping this is the type of research </w:t>
      </w:r>
      <w:r w:rsidR="000450D6">
        <w:rPr>
          <w:bCs/>
          <w:szCs w:val="20"/>
        </w:rPr>
        <w:t xml:space="preserve">and work that will help expand supportive housing throughout the state. </w:t>
      </w:r>
      <w:r w:rsidR="0054054E">
        <w:rPr>
          <w:bCs/>
          <w:szCs w:val="20"/>
        </w:rPr>
        <w:t>Had a great run of funding for attainable housing and supportive housing</w:t>
      </w:r>
      <w:r w:rsidR="004665CD">
        <w:rPr>
          <w:bCs/>
          <w:szCs w:val="20"/>
        </w:rPr>
        <w:t xml:space="preserve"> and that this will play a huge piece. Thank you and Ms. </w:t>
      </w:r>
      <w:r w:rsidR="00106D4E">
        <w:rPr>
          <w:bCs/>
          <w:szCs w:val="20"/>
        </w:rPr>
        <w:t>Girma,</w:t>
      </w:r>
      <w:r w:rsidR="004665CD">
        <w:rPr>
          <w:bCs/>
          <w:szCs w:val="20"/>
        </w:rPr>
        <w:t xml:space="preserve"> </w:t>
      </w:r>
      <w:r w:rsidR="003563C9">
        <w:rPr>
          <w:bCs/>
          <w:szCs w:val="20"/>
        </w:rPr>
        <w:t>concur</w:t>
      </w:r>
      <w:r w:rsidR="004665CD">
        <w:rPr>
          <w:bCs/>
          <w:szCs w:val="20"/>
        </w:rPr>
        <w:t>.</w:t>
      </w:r>
    </w:p>
    <w:p w14:paraId="7911FB28" w14:textId="77777777" w:rsidR="003563C9" w:rsidRDefault="003563C9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5C672018" w14:textId="12405BD7" w:rsidR="003563C9" w:rsidRDefault="00414384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Lori</w:t>
      </w:r>
      <w:r w:rsidR="003563C9">
        <w:rPr>
          <w:bCs/>
          <w:szCs w:val="20"/>
        </w:rPr>
        <w:t xml:space="preserve"> Kearse </w:t>
      </w:r>
      <w:r w:rsidR="00080038">
        <w:rPr>
          <w:bCs/>
          <w:szCs w:val="20"/>
        </w:rPr>
        <w:t xml:space="preserve">questioned </w:t>
      </w:r>
      <w:r w:rsidR="005F1B1B">
        <w:rPr>
          <w:bCs/>
          <w:szCs w:val="20"/>
        </w:rPr>
        <w:t>the demographics</w:t>
      </w:r>
      <w:r w:rsidR="009B6D5C">
        <w:rPr>
          <w:bCs/>
          <w:szCs w:val="20"/>
        </w:rPr>
        <w:t xml:space="preserve"> when you surveyed people</w:t>
      </w:r>
      <w:r w:rsidR="00665DF5">
        <w:rPr>
          <w:bCs/>
          <w:szCs w:val="20"/>
        </w:rPr>
        <w:t xml:space="preserve">, what </w:t>
      </w:r>
      <w:r w:rsidR="001D5F93">
        <w:rPr>
          <w:bCs/>
          <w:szCs w:val="20"/>
        </w:rPr>
        <w:t>were</w:t>
      </w:r>
      <w:r w:rsidR="00665DF5">
        <w:rPr>
          <w:bCs/>
          <w:szCs w:val="20"/>
        </w:rPr>
        <w:t xml:space="preserve"> the </w:t>
      </w:r>
      <w:r w:rsidR="00626FCE">
        <w:rPr>
          <w:bCs/>
          <w:szCs w:val="20"/>
        </w:rPr>
        <w:t xml:space="preserve">individuals made up of in terms of </w:t>
      </w:r>
      <w:r w:rsidR="00157D80">
        <w:rPr>
          <w:bCs/>
          <w:szCs w:val="20"/>
        </w:rPr>
        <w:t xml:space="preserve">cultural </w:t>
      </w:r>
      <w:r w:rsidR="00626FCE">
        <w:rPr>
          <w:bCs/>
          <w:szCs w:val="20"/>
        </w:rPr>
        <w:t>race, language</w:t>
      </w:r>
      <w:r w:rsidR="00157D80">
        <w:rPr>
          <w:bCs/>
          <w:szCs w:val="20"/>
        </w:rPr>
        <w:t>?</w:t>
      </w:r>
    </w:p>
    <w:p w14:paraId="11E23F90" w14:textId="77777777" w:rsidR="00157D80" w:rsidRDefault="00157D80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1F024FC1" w14:textId="77777777" w:rsidR="00EC2CCD" w:rsidRDefault="00157D80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Ms. Cook</w:t>
      </w:r>
      <w:r w:rsidR="005E0DDA">
        <w:rPr>
          <w:bCs/>
          <w:szCs w:val="20"/>
        </w:rPr>
        <w:t xml:space="preserve"> stated </w:t>
      </w:r>
      <w:r w:rsidR="00F616B8">
        <w:rPr>
          <w:bCs/>
          <w:szCs w:val="20"/>
        </w:rPr>
        <w:t xml:space="preserve">the demographics are unknown and could follow </w:t>
      </w:r>
      <w:r w:rsidR="001D5F93">
        <w:rPr>
          <w:bCs/>
          <w:szCs w:val="20"/>
        </w:rPr>
        <w:t>up on</w:t>
      </w:r>
      <w:r w:rsidR="00EB2E21">
        <w:rPr>
          <w:bCs/>
          <w:szCs w:val="20"/>
        </w:rPr>
        <w:t xml:space="preserve"> that, and the criteria for the community members that we were looking for to participate in the needs assessment were somebody </w:t>
      </w:r>
      <w:r w:rsidR="009C200C">
        <w:rPr>
          <w:bCs/>
          <w:szCs w:val="20"/>
        </w:rPr>
        <w:t xml:space="preserve">that had lived experience, either access trying to access care or had access care. </w:t>
      </w:r>
      <w:r w:rsidR="00F03693">
        <w:rPr>
          <w:bCs/>
          <w:szCs w:val="20"/>
        </w:rPr>
        <w:t xml:space="preserve">As well as a mental health diagnosis or substance use diagnosis. </w:t>
      </w:r>
      <w:r w:rsidR="00C906D0">
        <w:rPr>
          <w:bCs/>
          <w:szCs w:val="20"/>
        </w:rPr>
        <w:t xml:space="preserve">Anybody </w:t>
      </w:r>
      <w:r w:rsidR="00641912">
        <w:rPr>
          <w:bCs/>
          <w:szCs w:val="20"/>
        </w:rPr>
        <w:t xml:space="preserve">with lived experience that </w:t>
      </w:r>
      <w:r w:rsidR="00E212CE">
        <w:rPr>
          <w:bCs/>
          <w:szCs w:val="20"/>
        </w:rPr>
        <w:t>has touched the behavioral health continuum at some point.</w:t>
      </w:r>
    </w:p>
    <w:p w14:paraId="25EAF1ED" w14:textId="77777777" w:rsidR="00EC2CCD" w:rsidRDefault="00EC2CCD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21B3F488" w14:textId="503D0181" w:rsidR="00157D80" w:rsidRDefault="00EC2CCD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 xml:space="preserve">Ms. Kearse also had a question </w:t>
      </w:r>
      <w:r w:rsidR="002505AC">
        <w:rPr>
          <w:bCs/>
          <w:szCs w:val="20"/>
        </w:rPr>
        <w:t>about</w:t>
      </w:r>
      <w:r w:rsidR="0090758B">
        <w:rPr>
          <w:bCs/>
          <w:szCs w:val="20"/>
        </w:rPr>
        <w:t xml:space="preserve"> different</w:t>
      </w:r>
      <w:r w:rsidR="00300148">
        <w:rPr>
          <w:bCs/>
          <w:szCs w:val="20"/>
        </w:rPr>
        <w:t xml:space="preserve"> barriers for individuals and noticed language wasn’t included</w:t>
      </w:r>
      <w:r w:rsidR="0090758B">
        <w:rPr>
          <w:bCs/>
          <w:szCs w:val="20"/>
        </w:rPr>
        <w:t xml:space="preserve"> in that</w:t>
      </w:r>
      <w:r w:rsidR="00A93249">
        <w:rPr>
          <w:bCs/>
          <w:szCs w:val="20"/>
        </w:rPr>
        <w:t xml:space="preserve">, was that looked at </w:t>
      </w:r>
      <w:r w:rsidR="006F5815">
        <w:rPr>
          <w:bCs/>
          <w:szCs w:val="20"/>
        </w:rPr>
        <w:t>in</w:t>
      </w:r>
      <w:r w:rsidR="00794557">
        <w:rPr>
          <w:bCs/>
          <w:szCs w:val="20"/>
        </w:rPr>
        <w:t>dividuals not accessing different types of service</w:t>
      </w:r>
      <w:r w:rsidR="009518BA">
        <w:rPr>
          <w:bCs/>
          <w:szCs w:val="20"/>
        </w:rPr>
        <w:t xml:space="preserve"> like transportation. Was language included?</w:t>
      </w:r>
    </w:p>
    <w:p w14:paraId="02B509D3" w14:textId="77777777" w:rsidR="00D1313E" w:rsidRDefault="00D1313E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79AC4004" w14:textId="59938CCB" w:rsidR="00277C94" w:rsidRDefault="00277C94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 xml:space="preserve">Ms. Cook stated based on the community members, they had focus groups. </w:t>
      </w:r>
      <w:r w:rsidR="00E22FDA">
        <w:rPr>
          <w:bCs/>
          <w:szCs w:val="20"/>
        </w:rPr>
        <w:t xml:space="preserve">Not something that was brought up to the forefront as to why someone wasn’t </w:t>
      </w:r>
      <w:r w:rsidR="00F51990">
        <w:rPr>
          <w:bCs/>
          <w:szCs w:val="20"/>
        </w:rPr>
        <w:t>accessing</w:t>
      </w:r>
      <w:r w:rsidR="00B1318A">
        <w:rPr>
          <w:bCs/>
          <w:szCs w:val="20"/>
        </w:rPr>
        <w:t xml:space="preserve"> care is why it’s not shown in the plan</w:t>
      </w:r>
      <w:r w:rsidR="00F23F9A">
        <w:rPr>
          <w:bCs/>
          <w:szCs w:val="20"/>
        </w:rPr>
        <w:t xml:space="preserve">. </w:t>
      </w:r>
    </w:p>
    <w:p w14:paraId="310E1BFF" w14:textId="77777777" w:rsidR="003563C9" w:rsidRDefault="003563C9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771F679E" w14:textId="3E1318CC" w:rsidR="00375D19" w:rsidRDefault="00375D19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Ms. Kearse</w:t>
      </w:r>
      <w:r w:rsidR="00F51990">
        <w:rPr>
          <w:bCs/>
          <w:szCs w:val="20"/>
        </w:rPr>
        <w:t xml:space="preserve"> </w:t>
      </w:r>
      <w:r w:rsidR="0061210D">
        <w:rPr>
          <w:bCs/>
          <w:szCs w:val="20"/>
        </w:rPr>
        <w:t>wanted to commen</w:t>
      </w:r>
      <w:r w:rsidR="00E818A3">
        <w:rPr>
          <w:bCs/>
          <w:szCs w:val="20"/>
        </w:rPr>
        <w:t xml:space="preserve">t about making different resources available.  </w:t>
      </w:r>
      <w:r w:rsidR="005A6FCE">
        <w:rPr>
          <w:bCs/>
          <w:szCs w:val="20"/>
        </w:rPr>
        <w:t xml:space="preserve">You </w:t>
      </w:r>
      <w:proofErr w:type="gramStart"/>
      <w:r w:rsidR="005A6FCE">
        <w:rPr>
          <w:bCs/>
          <w:szCs w:val="20"/>
        </w:rPr>
        <w:t>have to</w:t>
      </w:r>
      <w:proofErr w:type="gramEnd"/>
      <w:r w:rsidR="005A6FCE">
        <w:rPr>
          <w:bCs/>
          <w:szCs w:val="20"/>
        </w:rPr>
        <w:t xml:space="preserve"> have recreation services available for people that are </w:t>
      </w:r>
      <w:r w:rsidR="00322F70">
        <w:rPr>
          <w:bCs/>
          <w:szCs w:val="20"/>
        </w:rPr>
        <w:t>meaningful,</w:t>
      </w:r>
      <w:r w:rsidR="005A6FCE">
        <w:rPr>
          <w:bCs/>
          <w:szCs w:val="20"/>
        </w:rPr>
        <w:t xml:space="preserve"> </w:t>
      </w:r>
      <w:r w:rsidR="0019357D">
        <w:rPr>
          <w:bCs/>
          <w:szCs w:val="20"/>
        </w:rPr>
        <w:t xml:space="preserve">giving us joy and hope. </w:t>
      </w:r>
      <w:r w:rsidR="004B1E84">
        <w:rPr>
          <w:bCs/>
          <w:szCs w:val="20"/>
        </w:rPr>
        <w:t xml:space="preserve"> With </w:t>
      </w:r>
      <w:r w:rsidR="00322F70">
        <w:rPr>
          <w:bCs/>
          <w:szCs w:val="20"/>
        </w:rPr>
        <w:t>gambling</w:t>
      </w:r>
      <w:r w:rsidR="004B1E84">
        <w:rPr>
          <w:bCs/>
          <w:szCs w:val="20"/>
        </w:rPr>
        <w:t xml:space="preserve"> addiction people are going </w:t>
      </w:r>
      <w:r w:rsidR="00322F70">
        <w:rPr>
          <w:bCs/>
          <w:szCs w:val="20"/>
        </w:rPr>
        <w:t>off</w:t>
      </w:r>
      <w:r w:rsidR="004B1E84">
        <w:rPr>
          <w:bCs/>
          <w:szCs w:val="20"/>
        </w:rPr>
        <w:t xml:space="preserve"> the </w:t>
      </w:r>
      <w:r w:rsidR="00322F70">
        <w:rPr>
          <w:bCs/>
          <w:szCs w:val="20"/>
        </w:rPr>
        <w:t>endorphins</w:t>
      </w:r>
      <w:r w:rsidR="004B1E84">
        <w:rPr>
          <w:bCs/>
          <w:szCs w:val="20"/>
        </w:rPr>
        <w:t xml:space="preserve"> in the brain, </w:t>
      </w:r>
      <w:r w:rsidR="00322F70">
        <w:rPr>
          <w:bCs/>
          <w:szCs w:val="20"/>
        </w:rPr>
        <w:t xml:space="preserve">we could have the same thing with recreational activities. </w:t>
      </w:r>
      <w:r w:rsidR="00551C02">
        <w:rPr>
          <w:bCs/>
          <w:szCs w:val="20"/>
        </w:rPr>
        <w:t xml:space="preserve">With the wrap around services, </w:t>
      </w:r>
      <w:r w:rsidR="002007CC">
        <w:rPr>
          <w:bCs/>
          <w:szCs w:val="20"/>
        </w:rPr>
        <w:t>recreational services need to include</w:t>
      </w:r>
      <w:r w:rsidR="00551C02">
        <w:rPr>
          <w:bCs/>
          <w:szCs w:val="20"/>
        </w:rPr>
        <w:t xml:space="preserve"> families and individuals. </w:t>
      </w:r>
      <w:r w:rsidR="00B64D99">
        <w:rPr>
          <w:bCs/>
          <w:szCs w:val="20"/>
        </w:rPr>
        <w:t xml:space="preserve">When Ms. Kearse attended school </w:t>
      </w:r>
      <w:r w:rsidR="00AC5B1F">
        <w:rPr>
          <w:bCs/>
          <w:szCs w:val="20"/>
        </w:rPr>
        <w:t>in 1997</w:t>
      </w:r>
      <w:r w:rsidR="00496FCD">
        <w:rPr>
          <w:bCs/>
          <w:szCs w:val="20"/>
        </w:rPr>
        <w:t xml:space="preserve"> in recreation class, </w:t>
      </w:r>
      <w:r w:rsidR="00AC5B1F">
        <w:rPr>
          <w:bCs/>
          <w:szCs w:val="20"/>
        </w:rPr>
        <w:t xml:space="preserve">some of the best </w:t>
      </w:r>
      <w:r w:rsidR="00CE333D">
        <w:rPr>
          <w:bCs/>
          <w:szCs w:val="20"/>
        </w:rPr>
        <w:t xml:space="preserve">public </w:t>
      </w:r>
      <w:r w:rsidR="00AC5B1F">
        <w:rPr>
          <w:bCs/>
          <w:szCs w:val="20"/>
        </w:rPr>
        <w:t xml:space="preserve">recreation </w:t>
      </w:r>
      <w:r w:rsidR="00557B46">
        <w:rPr>
          <w:bCs/>
          <w:szCs w:val="20"/>
        </w:rPr>
        <w:t>agencies</w:t>
      </w:r>
      <w:r w:rsidR="00AC5B1F">
        <w:rPr>
          <w:bCs/>
          <w:szCs w:val="20"/>
        </w:rPr>
        <w:t xml:space="preserve"> coming out of Clark County</w:t>
      </w:r>
      <w:r w:rsidR="00CE333D">
        <w:rPr>
          <w:bCs/>
          <w:szCs w:val="20"/>
        </w:rPr>
        <w:t xml:space="preserve"> were at the top, when </w:t>
      </w:r>
      <w:r w:rsidR="003C3E45">
        <w:rPr>
          <w:bCs/>
          <w:szCs w:val="20"/>
        </w:rPr>
        <w:t xml:space="preserve">we </w:t>
      </w:r>
      <w:r w:rsidR="00CE333D">
        <w:rPr>
          <w:bCs/>
          <w:szCs w:val="20"/>
        </w:rPr>
        <w:t xml:space="preserve">moved here tons of </w:t>
      </w:r>
      <w:r w:rsidR="006F4D2B">
        <w:rPr>
          <w:bCs/>
          <w:szCs w:val="20"/>
        </w:rPr>
        <w:t>resources,</w:t>
      </w:r>
      <w:r w:rsidR="00234289">
        <w:rPr>
          <w:bCs/>
          <w:szCs w:val="20"/>
        </w:rPr>
        <w:t xml:space="preserve"> one of the things as a retired state employee never </w:t>
      </w:r>
      <w:r w:rsidR="00557B46">
        <w:rPr>
          <w:bCs/>
          <w:szCs w:val="20"/>
        </w:rPr>
        <w:t xml:space="preserve">tapped into </w:t>
      </w:r>
      <w:r w:rsidR="00981A78">
        <w:rPr>
          <w:bCs/>
          <w:szCs w:val="20"/>
        </w:rPr>
        <w:t xml:space="preserve">the resources in. The city of Las Vegas as well as the rural areas to help with </w:t>
      </w:r>
      <w:r w:rsidR="00F5118F">
        <w:rPr>
          <w:bCs/>
          <w:szCs w:val="20"/>
        </w:rPr>
        <w:t xml:space="preserve">juvenile justice kids and foster kids were getting no type of support and people didn’t know how to </w:t>
      </w:r>
      <w:r w:rsidR="00455D78">
        <w:rPr>
          <w:bCs/>
          <w:szCs w:val="20"/>
        </w:rPr>
        <w:t xml:space="preserve">reach out, trying to find what they could </w:t>
      </w:r>
      <w:r w:rsidR="00A01C34">
        <w:rPr>
          <w:bCs/>
          <w:szCs w:val="20"/>
        </w:rPr>
        <w:t xml:space="preserve">to create activities. </w:t>
      </w:r>
    </w:p>
    <w:p w14:paraId="0A12C1D8" w14:textId="77777777" w:rsidR="00D1313E" w:rsidRDefault="00D1313E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0C51EF00" w14:textId="525E7F58" w:rsidR="00F11B23" w:rsidRDefault="00F11B23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 xml:space="preserve">Data collection- Ms. Kearse stated </w:t>
      </w:r>
      <w:r w:rsidR="00473D82">
        <w:rPr>
          <w:bCs/>
          <w:szCs w:val="20"/>
        </w:rPr>
        <w:t xml:space="preserve">one of the problems is </w:t>
      </w:r>
      <w:r w:rsidR="00AA2654">
        <w:rPr>
          <w:bCs/>
          <w:szCs w:val="20"/>
        </w:rPr>
        <w:t xml:space="preserve">data collection. In this state there never seems to </w:t>
      </w:r>
      <w:r w:rsidR="003C3E45">
        <w:rPr>
          <w:bCs/>
          <w:szCs w:val="20"/>
        </w:rPr>
        <w:t>be</w:t>
      </w:r>
      <w:r w:rsidR="00AA2654">
        <w:rPr>
          <w:bCs/>
          <w:szCs w:val="20"/>
        </w:rPr>
        <w:t xml:space="preserve"> very little </w:t>
      </w:r>
      <w:r w:rsidR="00EA52C1">
        <w:rPr>
          <w:bCs/>
          <w:szCs w:val="20"/>
        </w:rPr>
        <w:t>follow-through</w:t>
      </w:r>
      <w:r w:rsidR="00AA2654">
        <w:rPr>
          <w:bCs/>
          <w:szCs w:val="20"/>
        </w:rPr>
        <w:t xml:space="preserve"> on the data that</w:t>
      </w:r>
      <w:r w:rsidR="00305D7D">
        <w:rPr>
          <w:bCs/>
          <w:szCs w:val="20"/>
        </w:rPr>
        <w:t xml:space="preserve"> is collected. </w:t>
      </w:r>
      <w:r w:rsidR="00D1313E">
        <w:rPr>
          <w:bCs/>
          <w:szCs w:val="20"/>
        </w:rPr>
        <w:t>So,</w:t>
      </w:r>
      <w:r w:rsidR="00EA52C1">
        <w:rPr>
          <w:bCs/>
          <w:szCs w:val="20"/>
        </w:rPr>
        <w:t xml:space="preserve"> we can </w:t>
      </w:r>
      <w:r w:rsidR="005A743F">
        <w:rPr>
          <w:bCs/>
          <w:szCs w:val="20"/>
        </w:rPr>
        <w:t>recognize</w:t>
      </w:r>
      <w:r w:rsidR="00EA52C1">
        <w:rPr>
          <w:bCs/>
          <w:szCs w:val="20"/>
        </w:rPr>
        <w:t xml:space="preserve"> and </w:t>
      </w:r>
      <w:r w:rsidR="005A743F">
        <w:rPr>
          <w:bCs/>
          <w:szCs w:val="20"/>
        </w:rPr>
        <w:t>identify there is a proble</w:t>
      </w:r>
      <w:r w:rsidR="00AE0B61">
        <w:rPr>
          <w:bCs/>
          <w:szCs w:val="20"/>
        </w:rPr>
        <w:t>m.</w:t>
      </w:r>
    </w:p>
    <w:p w14:paraId="4B676296" w14:textId="77777777" w:rsidR="00AE0B61" w:rsidRDefault="00AE0B61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5D42E9A6" w14:textId="49B070BC" w:rsidR="00AE0B61" w:rsidRDefault="00AE0B61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Mr. Galper questioned the process regarding the strategic pla</w:t>
      </w:r>
      <w:r w:rsidR="00403BE2">
        <w:rPr>
          <w:bCs/>
          <w:szCs w:val="20"/>
        </w:rPr>
        <w:t xml:space="preserve">n. On a yearly </w:t>
      </w:r>
      <w:r w:rsidR="00130AF7">
        <w:rPr>
          <w:bCs/>
          <w:szCs w:val="20"/>
        </w:rPr>
        <w:t xml:space="preserve">basis will you be presenting how we have done versus </w:t>
      </w:r>
      <w:r w:rsidR="00C97243">
        <w:rPr>
          <w:bCs/>
          <w:szCs w:val="20"/>
        </w:rPr>
        <w:t xml:space="preserve">the plan? What is the process </w:t>
      </w:r>
      <w:r w:rsidR="006F4D2B">
        <w:rPr>
          <w:bCs/>
          <w:szCs w:val="20"/>
        </w:rPr>
        <w:t>of</w:t>
      </w:r>
      <w:r w:rsidR="00C97243">
        <w:rPr>
          <w:bCs/>
          <w:szCs w:val="20"/>
        </w:rPr>
        <w:t xml:space="preserve"> keeping us updated? What has been implemented</w:t>
      </w:r>
      <w:r w:rsidR="00E85181">
        <w:rPr>
          <w:bCs/>
          <w:szCs w:val="20"/>
        </w:rPr>
        <w:t xml:space="preserve">, what still needs to be done and how </w:t>
      </w:r>
      <w:r w:rsidR="006F4D2B">
        <w:rPr>
          <w:bCs/>
          <w:szCs w:val="20"/>
        </w:rPr>
        <w:t>have you progressed</w:t>
      </w:r>
      <w:r w:rsidR="00E85181">
        <w:rPr>
          <w:bCs/>
          <w:szCs w:val="20"/>
        </w:rPr>
        <w:t xml:space="preserve"> towards the plan?</w:t>
      </w:r>
    </w:p>
    <w:p w14:paraId="3EC48680" w14:textId="77777777" w:rsidR="006F4D2B" w:rsidRDefault="006F4D2B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5C766CEC" w14:textId="77777777" w:rsidR="00081B72" w:rsidRDefault="006F4D2B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Ms. Cook</w:t>
      </w:r>
      <w:r w:rsidR="00CF48B2">
        <w:rPr>
          <w:bCs/>
          <w:szCs w:val="20"/>
        </w:rPr>
        <w:t xml:space="preserve"> stated the Bureau is looking at establishing a tracker to track all the various things. </w:t>
      </w:r>
      <w:r w:rsidR="00701860">
        <w:rPr>
          <w:bCs/>
          <w:szCs w:val="20"/>
        </w:rPr>
        <w:t xml:space="preserve">Looking at how to capture this </w:t>
      </w:r>
      <w:r w:rsidR="00954A69">
        <w:rPr>
          <w:bCs/>
          <w:szCs w:val="20"/>
        </w:rPr>
        <w:t>all-in-one</w:t>
      </w:r>
      <w:r w:rsidR="00701860">
        <w:rPr>
          <w:bCs/>
          <w:szCs w:val="20"/>
        </w:rPr>
        <w:t xml:space="preserve"> place and reporting out every year is the intention. </w:t>
      </w:r>
      <w:r w:rsidR="00954A69">
        <w:rPr>
          <w:bCs/>
          <w:szCs w:val="20"/>
        </w:rPr>
        <w:t xml:space="preserve">We are spending this first year establishing where does the baseline data </w:t>
      </w:r>
      <w:r w:rsidR="007770AE">
        <w:rPr>
          <w:bCs/>
          <w:szCs w:val="20"/>
        </w:rPr>
        <w:t>comes</w:t>
      </w:r>
      <w:r w:rsidR="00954A69">
        <w:rPr>
          <w:bCs/>
          <w:szCs w:val="20"/>
        </w:rPr>
        <w:t xml:space="preserve"> from. </w:t>
      </w:r>
      <w:r w:rsidR="007770AE">
        <w:rPr>
          <w:bCs/>
          <w:szCs w:val="20"/>
        </w:rPr>
        <w:t>Establishing, creating, checking data</w:t>
      </w:r>
      <w:r w:rsidR="0055157E">
        <w:rPr>
          <w:bCs/>
          <w:szCs w:val="20"/>
        </w:rPr>
        <w:t xml:space="preserve">sets every year or every quarter to ensure </w:t>
      </w:r>
      <w:r w:rsidR="00F07807">
        <w:rPr>
          <w:bCs/>
          <w:szCs w:val="20"/>
        </w:rPr>
        <w:t xml:space="preserve">the strategic plan is moving the dial in the right way. </w:t>
      </w:r>
      <w:r w:rsidR="000751F5">
        <w:rPr>
          <w:bCs/>
          <w:szCs w:val="20"/>
        </w:rPr>
        <w:t xml:space="preserve"> </w:t>
      </w:r>
    </w:p>
    <w:p w14:paraId="240E1CFF" w14:textId="760AD2D8" w:rsidR="003563C9" w:rsidRDefault="00054503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We</w:t>
      </w:r>
      <w:r w:rsidR="000751F5">
        <w:rPr>
          <w:bCs/>
          <w:szCs w:val="20"/>
        </w:rPr>
        <w:t xml:space="preserve"> plan on presenting </w:t>
      </w:r>
      <w:r w:rsidR="00B45A57">
        <w:rPr>
          <w:bCs/>
          <w:szCs w:val="20"/>
        </w:rPr>
        <w:t>yearly</w:t>
      </w:r>
      <w:r w:rsidR="00DE2B69">
        <w:rPr>
          <w:bCs/>
          <w:szCs w:val="20"/>
        </w:rPr>
        <w:t xml:space="preserve"> what we got our structure to look like </w:t>
      </w:r>
      <w:r w:rsidR="0072057D">
        <w:rPr>
          <w:bCs/>
          <w:szCs w:val="20"/>
        </w:rPr>
        <w:t>on what initiatives</w:t>
      </w:r>
      <w:r w:rsidR="00081B72">
        <w:rPr>
          <w:bCs/>
          <w:szCs w:val="20"/>
        </w:rPr>
        <w:t xml:space="preserve"> focusing on to </w:t>
      </w:r>
      <w:r w:rsidR="00A34A07">
        <w:rPr>
          <w:bCs/>
          <w:szCs w:val="20"/>
        </w:rPr>
        <w:t xml:space="preserve">touch these various component group of our plan and </w:t>
      </w:r>
      <w:r w:rsidR="00B45A57">
        <w:rPr>
          <w:bCs/>
          <w:szCs w:val="20"/>
        </w:rPr>
        <w:t xml:space="preserve">then what progress has been made. We also intend to release funding </w:t>
      </w:r>
      <w:r w:rsidR="00EA6B55">
        <w:rPr>
          <w:bCs/>
          <w:szCs w:val="20"/>
        </w:rPr>
        <w:t xml:space="preserve">and </w:t>
      </w:r>
      <w:r>
        <w:rPr>
          <w:bCs/>
          <w:szCs w:val="20"/>
        </w:rPr>
        <w:t>have</w:t>
      </w:r>
      <w:r w:rsidR="00EA6B55">
        <w:rPr>
          <w:bCs/>
          <w:szCs w:val="20"/>
        </w:rPr>
        <w:t xml:space="preserve"> you </w:t>
      </w:r>
      <w:r w:rsidR="00D1313E">
        <w:rPr>
          <w:bCs/>
          <w:szCs w:val="20"/>
        </w:rPr>
        <w:t xml:space="preserve">submit an </w:t>
      </w:r>
      <w:r w:rsidR="00EA6B55">
        <w:rPr>
          <w:bCs/>
          <w:szCs w:val="20"/>
        </w:rPr>
        <w:t xml:space="preserve">application if you’re </w:t>
      </w:r>
      <w:r>
        <w:rPr>
          <w:bCs/>
          <w:szCs w:val="20"/>
        </w:rPr>
        <w:t>interested and</w:t>
      </w:r>
      <w:r w:rsidR="00EA6B55">
        <w:rPr>
          <w:bCs/>
          <w:szCs w:val="20"/>
        </w:rPr>
        <w:t xml:space="preserve"> </w:t>
      </w:r>
      <w:r w:rsidR="000E0857">
        <w:rPr>
          <w:bCs/>
          <w:szCs w:val="20"/>
        </w:rPr>
        <w:t xml:space="preserve">being more intentional about what we see in our plan, what </w:t>
      </w:r>
      <w:r w:rsidR="008857E8">
        <w:rPr>
          <w:bCs/>
          <w:szCs w:val="20"/>
        </w:rPr>
        <w:t>gaps we know are out there</w:t>
      </w:r>
      <w:r w:rsidR="00AD279F">
        <w:rPr>
          <w:bCs/>
          <w:szCs w:val="20"/>
        </w:rPr>
        <w:t xml:space="preserve"> and intentionally putting forth our efforts to meet those needs.</w:t>
      </w:r>
    </w:p>
    <w:p w14:paraId="24328C17" w14:textId="77777777" w:rsidR="00AD279F" w:rsidRDefault="00AD279F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0AEC8801" w14:textId="49FE62A0" w:rsidR="00AD279F" w:rsidRDefault="00AD279F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 xml:space="preserve">Mr. Galper </w:t>
      </w:r>
      <w:r w:rsidR="000801D1">
        <w:rPr>
          <w:bCs/>
          <w:szCs w:val="20"/>
        </w:rPr>
        <w:t xml:space="preserve">stated </w:t>
      </w:r>
      <w:r w:rsidR="00721D24">
        <w:rPr>
          <w:bCs/>
          <w:szCs w:val="20"/>
        </w:rPr>
        <w:t xml:space="preserve">one of the things that I find </w:t>
      </w:r>
      <w:r w:rsidR="002B12F8">
        <w:rPr>
          <w:bCs/>
          <w:szCs w:val="20"/>
        </w:rPr>
        <w:t>helpful</w:t>
      </w:r>
      <w:r w:rsidR="00721D24">
        <w:rPr>
          <w:bCs/>
          <w:szCs w:val="20"/>
        </w:rPr>
        <w:t xml:space="preserve"> when you implement a strategic plan is taking those goals and putting them into the HR system and how you evaluate</w:t>
      </w:r>
      <w:r w:rsidR="00464F19">
        <w:rPr>
          <w:bCs/>
          <w:szCs w:val="20"/>
        </w:rPr>
        <w:t xml:space="preserve"> the key leaders within the department</w:t>
      </w:r>
      <w:r w:rsidR="002B12F8">
        <w:rPr>
          <w:bCs/>
          <w:szCs w:val="20"/>
        </w:rPr>
        <w:t xml:space="preserve">. Has that been considered or how </w:t>
      </w:r>
      <w:r w:rsidR="00951CD6">
        <w:rPr>
          <w:bCs/>
          <w:szCs w:val="20"/>
        </w:rPr>
        <w:t xml:space="preserve">is the leadership going to be evaluated </w:t>
      </w:r>
      <w:r w:rsidR="008A718C">
        <w:rPr>
          <w:bCs/>
          <w:szCs w:val="20"/>
        </w:rPr>
        <w:t>as far as moving towards the strategic plan?</w:t>
      </w:r>
    </w:p>
    <w:p w14:paraId="34B25D80" w14:textId="77777777" w:rsidR="008A718C" w:rsidRDefault="008A718C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409A4B0E" w14:textId="108BDB52" w:rsidR="008A718C" w:rsidRDefault="008A718C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Ms. Cook</w:t>
      </w:r>
      <w:r w:rsidR="00B61EE6">
        <w:rPr>
          <w:bCs/>
          <w:szCs w:val="20"/>
        </w:rPr>
        <w:t xml:space="preserve"> stated what we identified in this process is the kind of shift </w:t>
      </w:r>
      <w:r w:rsidR="00120A28">
        <w:rPr>
          <w:bCs/>
          <w:szCs w:val="20"/>
        </w:rPr>
        <w:t xml:space="preserve">in how we historically managed things in the Bureau.  </w:t>
      </w:r>
      <w:r w:rsidR="005203D9">
        <w:rPr>
          <w:bCs/>
          <w:szCs w:val="20"/>
        </w:rPr>
        <w:t xml:space="preserve">Because </w:t>
      </w:r>
      <w:r w:rsidR="007D5272">
        <w:rPr>
          <w:bCs/>
          <w:szCs w:val="20"/>
        </w:rPr>
        <w:t xml:space="preserve">everything is </w:t>
      </w:r>
      <w:r w:rsidR="002E6BF1">
        <w:rPr>
          <w:bCs/>
          <w:szCs w:val="20"/>
        </w:rPr>
        <w:t>Co-occurring</w:t>
      </w:r>
      <w:r w:rsidR="007D5272">
        <w:rPr>
          <w:bCs/>
          <w:szCs w:val="20"/>
        </w:rPr>
        <w:t>, our Bureau kind of al</w:t>
      </w:r>
      <w:r w:rsidR="00683E8A">
        <w:rPr>
          <w:bCs/>
          <w:szCs w:val="20"/>
        </w:rPr>
        <w:t xml:space="preserve">l </w:t>
      </w:r>
      <w:r w:rsidR="009F1EDE">
        <w:rPr>
          <w:bCs/>
          <w:szCs w:val="20"/>
        </w:rPr>
        <w:t xml:space="preserve">works </w:t>
      </w:r>
      <w:r w:rsidR="00683E8A">
        <w:rPr>
          <w:bCs/>
          <w:szCs w:val="20"/>
        </w:rPr>
        <w:t xml:space="preserve">together a lot on these projects. </w:t>
      </w:r>
      <w:r w:rsidR="00A72DC3">
        <w:rPr>
          <w:bCs/>
          <w:szCs w:val="20"/>
        </w:rPr>
        <w:t>With the strategic</w:t>
      </w:r>
      <w:r w:rsidR="004B5756">
        <w:rPr>
          <w:bCs/>
          <w:szCs w:val="20"/>
        </w:rPr>
        <w:t xml:space="preserve"> plan and the </w:t>
      </w:r>
      <w:r w:rsidR="0099170A">
        <w:rPr>
          <w:bCs/>
          <w:szCs w:val="20"/>
        </w:rPr>
        <w:t>focus,</w:t>
      </w:r>
      <w:r w:rsidR="004B5756">
        <w:rPr>
          <w:bCs/>
          <w:szCs w:val="20"/>
        </w:rPr>
        <w:t xml:space="preserve"> we have on a </w:t>
      </w:r>
      <w:r w:rsidR="004B5756">
        <w:rPr>
          <w:bCs/>
          <w:szCs w:val="20"/>
        </w:rPr>
        <w:lastRenderedPageBreak/>
        <w:t xml:space="preserve">lot of these </w:t>
      </w:r>
      <w:r w:rsidR="00551C0E">
        <w:rPr>
          <w:bCs/>
          <w:szCs w:val="20"/>
        </w:rPr>
        <w:t>higher-level</w:t>
      </w:r>
      <w:r w:rsidR="004B5756">
        <w:rPr>
          <w:bCs/>
          <w:szCs w:val="20"/>
        </w:rPr>
        <w:t xml:space="preserve"> projects, I think it’s clear that</w:t>
      </w:r>
      <w:r w:rsidR="000D329F">
        <w:rPr>
          <w:bCs/>
          <w:szCs w:val="20"/>
        </w:rPr>
        <w:t xml:space="preserve"> a lot of systems and policy stuff </w:t>
      </w:r>
      <w:r w:rsidR="00D1313E">
        <w:rPr>
          <w:bCs/>
          <w:szCs w:val="20"/>
        </w:rPr>
        <w:t>must</w:t>
      </w:r>
      <w:r w:rsidR="000D329F">
        <w:rPr>
          <w:bCs/>
          <w:szCs w:val="20"/>
        </w:rPr>
        <w:t xml:space="preserve"> happen. Working at the higher level is going to be more different for</w:t>
      </w:r>
      <w:r w:rsidR="00D176C2">
        <w:rPr>
          <w:bCs/>
          <w:szCs w:val="20"/>
        </w:rPr>
        <w:t xml:space="preserve"> the main components of </w:t>
      </w:r>
      <w:r w:rsidR="00551C0E">
        <w:rPr>
          <w:bCs/>
          <w:szCs w:val="20"/>
        </w:rPr>
        <w:t>our Bureau</w:t>
      </w:r>
      <w:r w:rsidR="005B14DE">
        <w:rPr>
          <w:bCs/>
          <w:szCs w:val="20"/>
        </w:rPr>
        <w:t xml:space="preserve"> </w:t>
      </w:r>
      <w:r w:rsidR="0066229B">
        <w:rPr>
          <w:bCs/>
          <w:szCs w:val="20"/>
        </w:rPr>
        <w:t>in</w:t>
      </w:r>
      <w:r w:rsidR="005B14DE">
        <w:rPr>
          <w:bCs/>
          <w:szCs w:val="20"/>
        </w:rPr>
        <w:t xml:space="preserve"> getting the stakeholders to the tabl</w:t>
      </w:r>
      <w:r w:rsidR="000A735A">
        <w:rPr>
          <w:bCs/>
          <w:szCs w:val="20"/>
        </w:rPr>
        <w:t xml:space="preserve">e and working at that level instead of pushing money </w:t>
      </w:r>
      <w:r w:rsidR="00393299">
        <w:rPr>
          <w:bCs/>
          <w:szCs w:val="20"/>
        </w:rPr>
        <w:t>out the door</w:t>
      </w:r>
      <w:r w:rsidR="009C2CA7">
        <w:rPr>
          <w:bCs/>
          <w:szCs w:val="20"/>
        </w:rPr>
        <w:t xml:space="preserve"> to all the community partners without understanding that those projects are </w:t>
      </w:r>
      <w:r w:rsidR="003509DF">
        <w:rPr>
          <w:bCs/>
          <w:szCs w:val="20"/>
        </w:rPr>
        <w:t xml:space="preserve">of highest need. </w:t>
      </w:r>
      <w:r w:rsidR="006D0E42">
        <w:rPr>
          <w:bCs/>
          <w:szCs w:val="20"/>
        </w:rPr>
        <w:t xml:space="preserve"> We are shifting </w:t>
      </w:r>
      <w:r w:rsidR="00B50987">
        <w:rPr>
          <w:bCs/>
          <w:szCs w:val="20"/>
        </w:rPr>
        <w:t xml:space="preserve">to </w:t>
      </w:r>
      <w:r w:rsidR="0075274A">
        <w:rPr>
          <w:bCs/>
          <w:szCs w:val="20"/>
        </w:rPr>
        <w:t>focus</w:t>
      </w:r>
      <w:r w:rsidR="00B50987">
        <w:rPr>
          <w:bCs/>
          <w:szCs w:val="20"/>
        </w:rPr>
        <w:t xml:space="preserve"> on every subg</w:t>
      </w:r>
      <w:r w:rsidR="0078169A">
        <w:rPr>
          <w:bCs/>
          <w:szCs w:val="20"/>
        </w:rPr>
        <w:t>rant</w:t>
      </w:r>
      <w:r w:rsidR="00B50987">
        <w:rPr>
          <w:bCs/>
          <w:szCs w:val="20"/>
        </w:rPr>
        <w:t xml:space="preserve"> or contract that we push out the door </w:t>
      </w:r>
      <w:r w:rsidR="003029C4">
        <w:rPr>
          <w:bCs/>
          <w:szCs w:val="20"/>
        </w:rPr>
        <w:t>tied</w:t>
      </w:r>
      <w:r w:rsidR="00B50987">
        <w:rPr>
          <w:bCs/>
          <w:szCs w:val="20"/>
        </w:rPr>
        <w:t xml:space="preserve"> to a </w:t>
      </w:r>
      <w:r w:rsidR="009345AD">
        <w:rPr>
          <w:bCs/>
          <w:szCs w:val="20"/>
        </w:rPr>
        <w:t>strategy in our plan</w:t>
      </w:r>
      <w:r w:rsidR="003029C4">
        <w:rPr>
          <w:bCs/>
          <w:szCs w:val="20"/>
        </w:rPr>
        <w:t xml:space="preserve">. </w:t>
      </w:r>
      <w:r w:rsidR="00EC1C5F">
        <w:rPr>
          <w:bCs/>
          <w:szCs w:val="20"/>
        </w:rPr>
        <w:t xml:space="preserve">The strategic plan is telling us more that there’s a policy </w:t>
      </w:r>
      <w:r w:rsidR="007E799D">
        <w:rPr>
          <w:bCs/>
          <w:szCs w:val="20"/>
        </w:rPr>
        <w:t xml:space="preserve">and system environmental change that </w:t>
      </w:r>
      <w:r w:rsidR="0025347B">
        <w:rPr>
          <w:bCs/>
          <w:szCs w:val="20"/>
        </w:rPr>
        <w:t>must</w:t>
      </w:r>
      <w:r w:rsidR="007E799D">
        <w:rPr>
          <w:bCs/>
          <w:szCs w:val="20"/>
        </w:rPr>
        <w:t xml:space="preserve"> happen, not always pushing something out the door.</w:t>
      </w:r>
      <w:r w:rsidR="00455858">
        <w:rPr>
          <w:bCs/>
          <w:szCs w:val="20"/>
        </w:rPr>
        <w:t xml:space="preserve"> We are restructuring ourselves in that way and </w:t>
      </w:r>
      <w:r w:rsidR="0025347B">
        <w:rPr>
          <w:bCs/>
          <w:szCs w:val="20"/>
        </w:rPr>
        <w:t xml:space="preserve">aligning </w:t>
      </w:r>
      <w:r w:rsidR="00A959CC">
        <w:rPr>
          <w:bCs/>
          <w:szCs w:val="20"/>
        </w:rPr>
        <w:t>that</w:t>
      </w:r>
      <w:r w:rsidR="0025347B">
        <w:rPr>
          <w:bCs/>
          <w:szCs w:val="20"/>
        </w:rPr>
        <w:t xml:space="preserve"> very </w:t>
      </w:r>
      <w:r w:rsidR="00A959CC">
        <w:rPr>
          <w:bCs/>
          <w:szCs w:val="20"/>
        </w:rPr>
        <w:t>early,</w:t>
      </w:r>
      <w:r w:rsidR="0025347B">
        <w:rPr>
          <w:bCs/>
          <w:szCs w:val="20"/>
        </w:rPr>
        <w:t xml:space="preserve"> pulling all these things together in how it aligns with our plan.</w:t>
      </w:r>
    </w:p>
    <w:p w14:paraId="0DC60724" w14:textId="77777777" w:rsidR="0025347B" w:rsidRDefault="0025347B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5C52F71C" w14:textId="6805B1F9" w:rsidR="0025347B" w:rsidRDefault="00D1313E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  <w:r>
        <w:rPr>
          <w:bCs/>
          <w:szCs w:val="20"/>
        </w:rPr>
        <w:t>Vice Chair</w:t>
      </w:r>
      <w:r w:rsidR="0025347B">
        <w:rPr>
          <w:bCs/>
          <w:szCs w:val="20"/>
        </w:rPr>
        <w:t xml:space="preserve"> Binder</w:t>
      </w:r>
      <w:r w:rsidR="001E0EDD">
        <w:rPr>
          <w:bCs/>
          <w:szCs w:val="20"/>
        </w:rPr>
        <w:t xml:space="preserve"> stated for example at the Early Childhood Advisory Council, we got grant funds during COVID</w:t>
      </w:r>
      <w:r w:rsidR="00F24E5C">
        <w:rPr>
          <w:bCs/>
          <w:szCs w:val="20"/>
        </w:rPr>
        <w:t xml:space="preserve"> and one of our </w:t>
      </w:r>
      <w:r w:rsidR="005F07E9">
        <w:rPr>
          <w:bCs/>
          <w:szCs w:val="20"/>
        </w:rPr>
        <w:t>projects</w:t>
      </w:r>
      <w:r w:rsidR="00F24E5C">
        <w:rPr>
          <w:bCs/>
          <w:szCs w:val="20"/>
        </w:rPr>
        <w:t xml:space="preserve"> was to do a system alignment</w:t>
      </w:r>
      <w:r w:rsidR="005F07E9">
        <w:rPr>
          <w:bCs/>
          <w:szCs w:val="20"/>
        </w:rPr>
        <w:t xml:space="preserve">, which took years </w:t>
      </w:r>
      <w:r w:rsidR="00BB14A7">
        <w:rPr>
          <w:bCs/>
          <w:szCs w:val="20"/>
        </w:rPr>
        <w:t>going through every potential data source in early childhood in the State of Nevada</w:t>
      </w:r>
      <w:r w:rsidR="00176609">
        <w:rPr>
          <w:bCs/>
          <w:szCs w:val="20"/>
        </w:rPr>
        <w:t xml:space="preserve"> and created relationships, sources and data sharing. </w:t>
      </w:r>
      <w:r w:rsidR="00E40BC9">
        <w:rPr>
          <w:bCs/>
          <w:szCs w:val="20"/>
        </w:rPr>
        <w:t xml:space="preserve">Sometime in this quarter the Nevada Department of Education is going to be showing Nevada the results of that work. </w:t>
      </w:r>
      <w:r w:rsidR="0023327E">
        <w:rPr>
          <w:bCs/>
          <w:szCs w:val="20"/>
        </w:rPr>
        <w:t xml:space="preserve">When </w:t>
      </w:r>
      <w:r w:rsidR="00B561F2">
        <w:rPr>
          <w:bCs/>
          <w:szCs w:val="20"/>
        </w:rPr>
        <w:t>Vice Chair</w:t>
      </w:r>
      <w:r w:rsidR="0023327E">
        <w:rPr>
          <w:bCs/>
          <w:szCs w:val="20"/>
        </w:rPr>
        <w:t xml:space="preserve"> Binder saw that in the p</w:t>
      </w:r>
      <w:r w:rsidR="007A2986">
        <w:rPr>
          <w:bCs/>
          <w:szCs w:val="20"/>
        </w:rPr>
        <w:t xml:space="preserve">lan and as we are talking about data, a </w:t>
      </w:r>
      <w:r w:rsidR="00A959CC">
        <w:rPr>
          <w:bCs/>
          <w:szCs w:val="20"/>
        </w:rPr>
        <w:t>goal</w:t>
      </w:r>
      <w:r w:rsidR="007A2986">
        <w:rPr>
          <w:bCs/>
          <w:szCs w:val="20"/>
        </w:rPr>
        <w:t xml:space="preserve"> within the department</w:t>
      </w:r>
      <w:r w:rsidR="00B11FA3">
        <w:rPr>
          <w:bCs/>
          <w:szCs w:val="20"/>
        </w:rPr>
        <w:t xml:space="preserve"> is to reach down into the </w:t>
      </w:r>
      <w:r w:rsidR="00A959CC">
        <w:rPr>
          <w:bCs/>
          <w:szCs w:val="20"/>
        </w:rPr>
        <w:t>system and</w:t>
      </w:r>
      <w:r w:rsidR="00B11FA3">
        <w:rPr>
          <w:bCs/>
          <w:szCs w:val="20"/>
        </w:rPr>
        <w:t xml:space="preserve"> </w:t>
      </w:r>
      <w:r w:rsidR="003B2F8A">
        <w:rPr>
          <w:bCs/>
          <w:szCs w:val="20"/>
        </w:rPr>
        <w:t>make</w:t>
      </w:r>
      <w:r w:rsidR="00B11FA3">
        <w:rPr>
          <w:bCs/>
          <w:szCs w:val="20"/>
        </w:rPr>
        <w:t xml:space="preserve"> a </w:t>
      </w:r>
      <w:r w:rsidR="003B2F8A">
        <w:rPr>
          <w:bCs/>
          <w:szCs w:val="20"/>
        </w:rPr>
        <w:t>forward-facing</w:t>
      </w:r>
      <w:r w:rsidR="00B11FA3">
        <w:rPr>
          <w:bCs/>
          <w:szCs w:val="20"/>
        </w:rPr>
        <w:t xml:space="preserve"> dashboard so anybody can go in and eventually </w:t>
      </w:r>
      <w:r w:rsidR="00A705CB">
        <w:rPr>
          <w:bCs/>
          <w:szCs w:val="20"/>
        </w:rPr>
        <w:t>what you can align will be there?</w:t>
      </w:r>
    </w:p>
    <w:p w14:paraId="0413EE42" w14:textId="77777777" w:rsidR="00A705CB" w:rsidRDefault="00A705CB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1006C02A" w14:textId="6C54CCE9" w:rsidR="00464F19" w:rsidRDefault="00D1313E" w:rsidP="00640852">
      <w:pPr>
        <w:pStyle w:val="ListParagraph"/>
        <w:tabs>
          <w:tab w:val="left" w:pos="953"/>
        </w:tabs>
        <w:ind w:left="1094" w:firstLine="0"/>
      </w:pPr>
      <w:r>
        <w:rPr>
          <w:bCs/>
          <w:szCs w:val="20"/>
        </w:rPr>
        <w:t>Ms.</w:t>
      </w:r>
      <w:r w:rsidR="00A705CB">
        <w:rPr>
          <w:bCs/>
          <w:szCs w:val="20"/>
        </w:rPr>
        <w:t xml:space="preserve"> Cook stated </w:t>
      </w:r>
      <w:r w:rsidR="00CE0D43">
        <w:rPr>
          <w:bCs/>
          <w:szCs w:val="20"/>
        </w:rPr>
        <w:t>we are looking at pulling the best</w:t>
      </w:r>
      <w:r w:rsidR="003B6308">
        <w:rPr>
          <w:bCs/>
          <w:szCs w:val="20"/>
        </w:rPr>
        <w:t xml:space="preserve"> data to tell certain stories. We need to be more intentional </w:t>
      </w:r>
      <w:r w:rsidR="004E6C29">
        <w:rPr>
          <w:bCs/>
          <w:szCs w:val="20"/>
        </w:rPr>
        <w:t>with what stories we’re telling instead of just broad. Everybody needs behavioral health services</w:t>
      </w:r>
      <w:r w:rsidR="00E41E4B">
        <w:rPr>
          <w:bCs/>
          <w:szCs w:val="20"/>
        </w:rPr>
        <w:t xml:space="preserve"> and figuring out how to dive deeper than just that and pulling systems together </w:t>
      </w:r>
      <w:r w:rsidR="007531E5">
        <w:rPr>
          <w:bCs/>
          <w:szCs w:val="20"/>
        </w:rPr>
        <w:t>to</w:t>
      </w:r>
      <w:r w:rsidR="0054637F">
        <w:rPr>
          <w:bCs/>
          <w:szCs w:val="20"/>
        </w:rPr>
        <w:t xml:space="preserve"> do that</w:t>
      </w:r>
      <w:r w:rsidR="004C5194">
        <w:rPr>
          <w:bCs/>
          <w:szCs w:val="20"/>
        </w:rPr>
        <w:t xml:space="preserve">. It could be </w:t>
      </w:r>
      <w:r w:rsidR="007531E5">
        <w:rPr>
          <w:bCs/>
          <w:szCs w:val="20"/>
        </w:rPr>
        <w:t>dashboards;</w:t>
      </w:r>
      <w:r w:rsidR="004C5194">
        <w:rPr>
          <w:bCs/>
          <w:szCs w:val="20"/>
        </w:rPr>
        <w:t xml:space="preserve"> it could be reports like annual reports on how kids are doing </w:t>
      </w:r>
      <w:r w:rsidR="007531E5">
        <w:rPr>
          <w:bCs/>
          <w:szCs w:val="20"/>
        </w:rPr>
        <w:t>with accessing after school activities</w:t>
      </w:r>
      <w:r w:rsidR="00A154AD">
        <w:rPr>
          <w:bCs/>
          <w:szCs w:val="20"/>
        </w:rPr>
        <w:t>. Really looking at intentional report building</w:t>
      </w:r>
      <w:r w:rsidR="00346A17">
        <w:rPr>
          <w:bCs/>
          <w:szCs w:val="20"/>
        </w:rPr>
        <w:t xml:space="preserve"> or dashboards. As it relates to the current data that we </w:t>
      </w:r>
      <w:r w:rsidR="00CE088F">
        <w:rPr>
          <w:bCs/>
          <w:szCs w:val="20"/>
        </w:rPr>
        <w:t>currently get</w:t>
      </w:r>
      <w:r w:rsidR="00346A17">
        <w:rPr>
          <w:bCs/>
          <w:szCs w:val="20"/>
        </w:rPr>
        <w:t xml:space="preserve">, how can we take the data and </w:t>
      </w:r>
      <w:r w:rsidR="00564C1B">
        <w:t>present it in a way that makes sense to the people</w:t>
      </w:r>
      <w:r w:rsidR="008D6516">
        <w:t xml:space="preserve">. </w:t>
      </w:r>
      <w:r w:rsidR="0044793F">
        <w:t xml:space="preserve">We have a lot of data sets right now as it relates to </w:t>
      </w:r>
      <w:r w:rsidR="007D3B71">
        <w:t>services, treatment</w:t>
      </w:r>
      <w:r w:rsidR="006C716F">
        <w:t>, and mental</w:t>
      </w:r>
      <w:r w:rsidR="007D3B71">
        <w:t xml:space="preserve"> health treatment for the agencies that are certified by us. </w:t>
      </w:r>
      <w:r w:rsidR="0006756F">
        <w:t xml:space="preserve">We are starting </w:t>
      </w:r>
      <w:r w:rsidR="00246488">
        <w:t xml:space="preserve">is our certified agencies </w:t>
      </w:r>
      <w:r w:rsidR="006C716F">
        <w:t>by</w:t>
      </w:r>
      <w:r w:rsidR="00246488">
        <w:t xml:space="preserve"> taking </w:t>
      </w:r>
      <w:r w:rsidR="00827AFC">
        <w:t xml:space="preserve">that data and seeing those agencies </w:t>
      </w:r>
      <w:r w:rsidR="006913F9">
        <w:t xml:space="preserve">that we certify </w:t>
      </w:r>
      <w:r w:rsidR="00E95E2D">
        <w:t xml:space="preserve">start with that data and pull it together </w:t>
      </w:r>
      <w:r w:rsidR="00DA16A6">
        <w:t>and present it</w:t>
      </w:r>
      <w:r w:rsidR="00C4368B">
        <w:t xml:space="preserve">, like Ms. Kearse </w:t>
      </w:r>
      <w:r w:rsidR="00770460">
        <w:t>said</w:t>
      </w:r>
      <w:r w:rsidR="00C4368B">
        <w:t xml:space="preserve"> earlier</w:t>
      </w:r>
      <w:r w:rsidR="003D2776">
        <w:t xml:space="preserve">, keep track of the data as we move and then trend it out as we start looking at impact. </w:t>
      </w:r>
    </w:p>
    <w:p w14:paraId="1E2D9506" w14:textId="77777777" w:rsidR="003D0F49" w:rsidRDefault="003D0F49" w:rsidP="00640852">
      <w:pPr>
        <w:pStyle w:val="ListParagraph"/>
        <w:tabs>
          <w:tab w:val="left" w:pos="953"/>
        </w:tabs>
        <w:ind w:left="1094" w:firstLine="0"/>
      </w:pPr>
    </w:p>
    <w:p w14:paraId="78F0812E" w14:textId="77FC5971" w:rsidR="003D0F49" w:rsidRDefault="00B561F2" w:rsidP="00640852">
      <w:pPr>
        <w:pStyle w:val="ListParagraph"/>
        <w:tabs>
          <w:tab w:val="left" w:pos="953"/>
        </w:tabs>
        <w:ind w:left="1094" w:firstLine="0"/>
      </w:pPr>
      <w:r>
        <w:t>Vice Chair</w:t>
      </w:r>
      <w:r w:rsidR="003D0F49">
        <w:t xml:space="preserve"> Binder stated </w:t>
      </w:r>
      <w:r w:rsidR="000E51F8">
        <w:t xml:space="preserve">comparably over the DD council we award sub </w:t>
      </w:r>
      <w:r w:rsidR="004A6732">
        <w:t>grants and</w:t>
      </w:r>
      <w:r w:rsidR="000E51F8">
        <w:t xml:space="preserve"> we have a dedicated agenda item for those awardees to have </w:t>
      </w:r>
      <w:r w:rsidR="006F55F7">
        <w:t>space</w:t>
      </w:r>
      <w:r w:rsidR="000E51F8">
        <w:t xml:space="preserve"> </w:t>
      </w:r>
      <w:r w:rsidR="008B3EA4">
        <w:t>on</w:t>
      </w:r>
      <w:r w:rsidR="000E51F8">
        <w:t xml:space="preserve"> our agenda as if they were experiencing </w:t>
      </w:r>
      <w:r w:rsidR="004A6732">
        <w:t xml:space="preserve">any barriers or issues or anything just to keep us </w:t>
      </w:r>
      <w:r w:rsidR="00BE3CC5">
        <w:t>updated</w:t>
      </w:r>
      <w:r w:rsidR="007E7D78">
        <w:t xml:space="preserve"> </w:t>
      </w:r>
      <w:proofErr w:type="gramStart"/>
      <w:r w:rsidR="007E7D78">
        <w:t>of</w:t>
      </w:r>
      <w:proofErr w:type="gramEnd"/>
      <w:r w:rsidR="007E7D78">
        <w:t xml:space="preserve"> where they are in the process. </w:t>
      </w:r>
      <w:r w:rsidR="00AC19FB">
        <w:t xml:space="preserve">We have a lot more grantees than my council, I don’t see how that could work here. </w:t>
      </w:r>
      <w:r w:rsidR="007E3ECA">
        <w:t>I</w:t>
      </w:r>
      <w:r w:rsidR="000907F4">
        <w:t xml:space="preserve">n other </w:t>
      </w:r>
      <w:r w:rsidR="002051CC">
        <w:t xml:space="preserve">conversations with Shannon Bennett, I would hope that there is a reporting mechanism for them that they’re encouraged to reach out sooner than </w:t>
      </w:r>
      <w:r w:rsidR="00ED1FAD">
        <w:t xml:space="preserve">later </w:t>
      </w:r>
      <w:r w:rsidR="00505994">
        <w:t xml:space="preserve">because if you are going to be reporting back annually on this, there’s a lot of damage and wasted funds </w:t>
      </w:r>
      <w:r w:rsidR="00CE314A">
        <w:t xml:space="preserve">that could happen if one of these contracts isn’t able to fulfill the strategy that they were funded for. </w:t>
      </w:r>
      <w:r w:rsidR="00CC0B90">
        <w:t>Another concern is where does the Bureau see the greatest value in B</w:t>
      </w:r>
      <w:r w:rsidR="009F6FA3">
        <w:t>HPAC’s involvement</w:t>
      </w:r>
      <w:r w:rsidR="003C579F">
        <w:t xml:space="preserve"> across the agencies</w:t>
      </w:r>
      <w:r w:rsidR="006E17D4">
        <w:t>? Support policy, support the</w:t>
      </w:r>
      <w:r w:rsidR="00E312B2">
        <w:t xml:space="preserve"> data, support what role do you think the Bureau’s looking for us to fulfill as you guys are implementing the new strategic plan?</w:t>
      </w:r>
    </w:p>
    <w:p w14:paraId="78218C69" w14:textId="77777777" w:rsidR="009021FC" w:rsidRDefault="009021FC" w:rsidP="00640852">
      <w:pPr>
        <w:pStyle w:val="ListParagraph"/>
        <w:tabs>
          <w:tab w:val="left" w:pos="953"/>
        </w:tabs>
        <w:ind w:left="1094" w:firstLine="0"/>
      </w:pPr>
    </w:p>
    <w:p w14:paraId="40316204" w14:textId="0498AF46" w:rsidR="009021FC" w:rsidRDefault="009021FC" w:rsidP="00936D08">
      <w:pPr>
        <w:pStyle w:val="ListParagraph"/>
        <w:tabs>
          <w:tab w:val="left" w:pos="953"/>
          <w:tab w:val="left" w:pos="6570"/>
        </w:tabs>
        <w:ind w:left="1094" w:firstLine="0"/>
      </w:pPr>
      <w:r>
        <w:t xml:space="preserve">Ms. Cook stated collecting data is a continuous </w:t>
      </w:r>
      <w:r w:rsidR="00CB506F">
        <w:t>process for the Bureau. We have about 160 subgrants in our Bureau right now and pulling together that data monthly is what we require</w:t>
      </w:r>
      <w:r w:rsidR="00B42BFF">
        <w:t xml:space="preserve">. It’s not always the same types of data is the problem. </w:t>
      </w:r>
      <w:r w:rsidR="00183649">
        <w:t xml:space="preserve">We </w:t>
      </w:r>
      <w:proofErr w:type="gramStart"/>
      <w:r w:rsidR="00183649">
        <w:t>have to</w:t>
      </w:r>
      <w:proofErr w:type="gramEnd"/>
      <w:r w:rsidR="00183649">
        <w:t xml:space="preserve"> group data sets </w:t>
      </w:r>
      <w:r w:rsidR="00183649">
        <w:lastRenderedPageBreak/>
        <w:t xml:space="preserve">based on the subgrant or contract we’re issuing on </w:t>
      </w:r>
      <w:r w:rsidR="00B30438">
        <w:t xml:space="preserve">where </w:t>
      </w:r>
      <w:r w:rsidR="00B561F2">
        <w:t>the data falls</w:t>
      </w:r>
      <w:r w:rsidR="00B30438">
        <w:t xml:space="preserve">, then the grouping data together is what we do and then our </w:t>
      </w:r>
      <w:r w:rsidR="004D0569">
        <w:t>teams</w:t>
      </w:r>
      <w:r w:rsidR="00B30438">
        <w:t xml:space="preserve"> meet with </w:t>
      </w:r>
      <w:proofErr w:type="gramStart"/>
      <w:r w:rsidR="00B30438">
        <w:t>or</w:t>
      </w:r>
      <w:proofErr w:type="gramEnd"/>
      <w:r w:rsidR="00B30438">
        <w:t xml:space="preserve"> </w:t>
      </w:r>
      <w:r w:rsidR="004D0569">
        <w:t>sub awardees</w:t>
      </w:r>
      <w:r w:rsidR="00CC44CF">
        <w:t xml:space="preserve"> or contractors monthly for technical assistance and </w:t>
      </w:r>
      <w:r w:rsidR="00D1313E">
        <w:t>talk</w:t>
      </w:r>
      <w:r w:rsidR="00CC44CF">
        <w:t xml:space="preserve"> about all </w:t>
      </w:r>
      <w:r w:rsidR="004D0569">
        <w:t xml:space="preserve">those items. </w:t>
      </w:r>
      <w:r w:rsidR="009B5E7F">
        <w:t xml:space="preserve">We also track with quarterly </w:t>
      </w:r>
      <w:r w:rsidR="00D1313E">
        <w:t>reports about</w:t>
      </w:r>
      <w:r w:rsidR="009B5E7F">
        <w:t xml:space="preserve"> </w:t>
      </w:r>
      <w:r w:rsidR="00D1313E">
        <w:t>the</w:t>
      </w:r>
      <w:r w:rsidR="009B5E7F">
        <w:t xml:space="preserve"> progress of </w:t>
      </w:r>
      <w:r w:rsidR="00B561F2">
        <w:t>all</w:t>
      </w:r>
      <w:r w:rsidR="009B5E7F">
        <w:t xml:space="preserve"> our funded entities. </w:t>
      </w:r>
    </w:p>
    <w:p w14:paraId="146911A6" w14:textId="21062D4A" w:rsidR="00A300A8" w:rsidRDefault="00A300A8" w:rsidP="00640852">
      <w:pPr>
        <w:pStyle w:val="ListParagraph"/>
        <w:tabs>
          <w:tab w:val="left" w:pos="953"/>
        </w:tabs>
        <w:ind w:left="1094" w:firstLine="0"/>
      </w:pPr>
      <w:r>
        <w:t xml:space="preserve">With BHPAC involvement we look at establishing the baseline of all these things. We will probably need the BHPAC’s help to ensure </w:t>
      </w:r>
      <w:r w:rsidR="00A9227F">
        <w:t xml:space="preserve">we’re not missing component groups or missing maybe baseline data efforts that we haven’t thought about. </w:t>
      </w:r>
      <w:r w:rsidR="00736F76">
        <w:t>As we look at disseminating some of th</w:t>
      </w:r>
      <w:r w:rsidR="00AA5142">
        <w:t xml:space="preserve">is </w:t>
      </w:r>
      <w:r w:rsidR="00D2532A">
        <w:t>information,</w:t>
      </w:r>
      <w:r w:rsidR="00FC2635">
        <w:t xml:space="preserve"> I talked about our </w:t>
      </w:r>
      <w:r w:rsidR="00D2532A">
        <w:t>anti-stigma</w:t>
      </w:r>
      <w:r w:rsidR="00FC2635">
        <w:t xml:space="preserve"> campaign earlier</w:t>
      </w:r>
      <w:r w:rsidR="00A733C9">
        <w:t>.</w:t>
      </w:r>
      <w:r w:rsidR="0016258F">
        <w:t xml:space="preserve"> </w:t>
      </w:r>
      <w:r w:rsidR="00806744">
        <w:t xml:space="preserve">The gold standard for </w:t>
      </w:r>
      <w:r w:rsidR="00D2532A">
        <w:t>anti-stigma</w:t>
      </w:r>
      <w:r w:rsidR="00806744">
        <w:t xml:space="preserve"> campaign for the state is where we’re hoping to go. </w:t>
      </w:r>
      <w:r w:rsidR="002B690C">
        <w:t xml:space="preserve">Ensuring we can get that out and </w:t>
      </w:r>
      <w:r w:rsidR="00D2532A">
        <w:t>support</w:t>
      </w:r>
      <w:r w:rsidR="002B690C">
        <w:t xml:space="preserve"> throughout </w:t>
      </w:r>
      <w:r w:rsidR="00D2532A">
        <w:t>all</w:t>
      </w:r>
      <w:r w:rsidR="002B690C">
        <w:t xml:space="preserve"> our component groups. BHPAC is </w:t>
      </w:r>
      <w:r w:rsidR="00A118AC">
        <w:t>one of them to really get that established out and then as we work on various projects in these spaces</w:t>
      </w:r>
      <w:r w:rsidR="00A26669">
        <w:t xml:space="preserve">, just the Advisory Council helping us to ensure that we’re not missing certain pieces </w:t>
      </w:r>
      <w:r w:rsidR="0050736A">
        <w:t xml:space="preserve">and that this information is known </w:t>
      </w:r>
      <w:r w:rsidR="00A46381">
        <w:t xml:space="preserve">to the BHPAC and you can </w:t>
      </w:r>
      <w:r w:rsidR="00D2532A">
        <w:t>help</w:t>
      </w:r>
      <w:r w:rsidR="00A46381">
        <w:t xml:space="preserve"> us figure out the missing ideas or gaps in all of this. I think if </w:t>
      </w:r>
      <w:r w:rsidR="00D2532A">
        <w:t>we</w:t>
      </w:r>
      <w:r w:rsidR="00A46381">
        <w:t xml:space="preserve"> were just to look at the strategic plan, </w:t>
      </w:r>
      <w:r w:rsidR="00091F7F">
        <w:t xml:space="preserve">it </w:t>
      </w:r>
      <w:r w:rsidR="00B561F2">
        <w:t>would be</w:t>
      </w:r>
      <w:r w:rsidR="00091F7F">
        <w:t xml:space="preserve"> big with all the different components. We are dialing in with each strategy on how </w:t>
      </w:r>
      <w:r w:rsidR="00D2532A">
        <w:t>we can</w:t>
      </w:r>
      <w:r w:rsidR="00091F7F">
        <w:t xml:space="preserve"> touch that strategy and then working with you all as the BHPAC </w:t>
      </w:r>
      <w:r w:rsidR="00446C94">
        <w:t>to make sure we’ve got the right people at the table doing the right thing and helping us heading us forward down the path.</w:t>
      </w:r>
    </w:p>
    <w:p w14:paraId="626519D8" w14:textId="77777777" w:rsidR="000F16CB" w:rsidRDefault="000F16CB" w:rsidP="00640852">
      <w:pPr>
        <w:pStyle w:val="ListParagraph"/>
        <w:tabs>
          <w:tab w:val="left" w:pos="953"/>
        </w:tabs>
        <w:ind w:left="1094" w:firstLine="0"/>
      </w:pPr>
    </w:p>
    <w:p w14:paraId="3E0771B9" w14:textId="203BE86C" w:rsidR="000F16CB" w:rsidRDefault="00D1313E" w:rsidP="00640852">
      <w:pPr>
        <w:pStyle w:val="ListParagraph"/>
        <w:tabs>
          <w:tab w:val="left" w:pos="953"/>
        </w:tabs>
        <w:ind w:left="1094" w:firstLine="0"/>
      </w:pPr>
      <w:r>
        <w:t>Vice Chair</w:t>
      </w:r>
      <w:r w:rsidR="000F16CB">
        <w:t xml:space="preserve"> Binder stated she is probably five steps ahead</w:t>
      </w:r>
      <w:r w:rsidR="00D75045">
        <w:t>. Already drafted a workbook aligned with the strategic plan and will talk more at one of our future agenda items</w:t>
      </w:r>
      <w:r w:rsidR="009523AA">
        <w:t>.</w:t>
      </w:r>
    </w:p>
    <w:p w14:paraId="6CFFA9E7" w14:textId="77777777" w:rsidR="009523AA" w:rsidRDefault="009523AA" w:rsidP="00640852">
      <w:pPr>
        <w:pStyle w:val="ListParagraph"/>
        <w:tabs>
          <w:tab w:val="left" w:pos="953"/>
        </w:tabs>
        <w:ind w:left="1094" w:firstLine="0"/>
      </w:pPr>
    </w:p>
    <w:p w14:paraId="77FF31D5" w14:textId="115C15AB" w:rsidR="009523AA" w:rsidRDefault="009523AA" w:rsidP="00640852">
      <w:pPr>
        <w:pStyle w:val="ListParagraph"/>
        <w:tabs>
          <w:tab w:val="left" w:pos="953"/>
        </w:tabs>
        <w:ind w:left="1094" w:firstLine="0"/>
      </w:pPr>
      <w:r>
        <w:t>Ms. Kearse had a concern</w:t>
      </w:r>
      <w:r w:rsidR="00995D5F">
        <w:t xml:space="preserve"> </w:t>
      </w:r>
      <w:r w:rsidR="00287956">
        <w:t>of a</w:t>
      </w:r>
      <w:r w:rsidR="00BD5BF0">
        <w:t xml:space="preserve"> challenge when in this data around the country is that people with </w:t>
      </w:r>
      <w:r w:rsidR="00E67EFA">
        <w:t>m</w:t>
      </w:r>
      <w:r w:rsidR="00BD5BF0">
        <w:t>ental illness</w:t>
      </w:r>
      <w:r w:rsidR="009D2ECD">
        <w:t xml:space="preserve">, mental health </w:t>
      </w:r>
      <w:r w:rsidR="0006791A">
        <w:t xml:space="preserve">and addiction problems usually end up in the criminal justice system. </w:t>
      </w:r>
      <w:r w:rsidR="00116660">
        <w:t>We tend in this country, practice from the moral theory of addiction</w:t>
      </w:r>
      <w:r w:rsidR="00A34092">
        <w:t xml:space="preserve">. We practice </w:t>
      </w:r>
      <w:r w:rsidR="00D1313E">
        <w:t>with</w:t>
      </w:r>
      <w:r w:rsidR="00A34092">
        <w:t xml:space="preserve"> t</w:t>
      </w:r>
      <w:r w:rsidR="003A59E1">
        <w:t xml:space="preserve">hat bad person; you choose that you </w:t>
      </w:r>
      <w:r w:rsidR="00D1313E">
        <w:t>must</w:t>
      </w:r>
      <w:r w:rsidR="003A59E1">
        <w:t xml:space="preserve"> be punished. With others that are not familiar </w:t>
      </w:r>
      <w:r w:rsidR="009117D9">
        <w:t xml:space="preserve">with the </w:t>
      </w:r>
      <w:r w:rsidR="00A672E5">
        <w:t>addiction</w:t>
      </w:r>
      <w:r w:rsidR="009117D9">
        <w:t xml:space="preserve"> they don’t think of the </w:t>
      </w:r>
      <w:r w:rsidR="00F5249A">
        <w:t xml:space="preserve">bio, psych, social or the medical or </w:t>
      </w:r>
      <w:r w:rsidR="00544A00">
        <w:t>disease</w:t>
      </w:r>
      <w:r w:rsidR="00F5249A">
        <w:t xml:space="preserve"> concept. They think of </w:t>
      </w:r>
      <w:r w:rsidR="00A672E5">
        <w:t>moral things</w:t>
      </w:r>
      <w:r w:rsidR="00544A00">
        <w:t xml:space="preserve">. How do we remove that stigma? I think that </w:t>
      </w:r>
      <w:r w:rsidR="00854E5B">
        <w:t xml:space="preserve">is going to be a challenge. </w:t>
      </w:r>
    </w:p>
    <w:p w14:paraId="7190A567" w14:textId="5F3FAF63" w:rsidR="008376E1" w:rsidRDefault="00D1232C" w:rsidP="00640852">
      <w:pPr>
        <w:pStyle w:val="ListParagraph"/>
        <w:tabs>
          <w:tab w:val="left" w:pos="953"/>
        </w:tabs>
        <w:ind w:left="1094" w:firstLine="0"/>
      </w:pPr>
      <w:r>
        <w:t xml:space="preserve">I think </w:t>
      </w:r>
      <w:r w:rsidR="007707AE">
        <w:t>by</w:t>
      </w:r>
      <w:r>
        <w:t xml:space="preserve"> tracking our progress with what changes are going on, what, where </w:t>
      </w:r>
      <w:r w:rsidR="007707AE">
        <w:t>their barriers are</w:t>
      </w:r>
      <w:r w:rsidR="004E3F33">
        <w:t xml:space="preserve">, what needs to be modified when you need to bring in another expert somewhere is so critical. </w:t>
      </w:r>
    </w:p>
    <w:p w14:paraId="0C411F14" w14:textId="7E2B5D4F" w:rsidR="007707AE" w:rsidRDefault="007707AE" w:rsidP="00640852">
      <w:pPr>
        <w:pStyle w:val="ListParagraph"/>
        <w:tabs>
          <w:tab w:val="left" w:pos="953"/>
        </w:tabs>
        <w:ind w:left="1094" w:firstLine="0"/>
      </w:pPr>
    </w:p>
    <w:p w14:paraId="181BC4C6" w14:textId="76E6D84A" w:rsidR="00263464" w:rsidRDefault="00D1313E" w:rsidP="00640852">
      <w:pPr>
        <w:pStyle w:val="ListParagraph"/>
        <w:tabs>
          <w:tab w:val="left" w:pos="953"/>
        </w:tabs>
        <w:ind w:left="1094" w:firstLine="0"/>
      </w:pPr>
      <w:r>
        <w:t>Chair</w:t>
      </w:r>
      <w:r w:rsidR="00263464">
        <w:t xml:space="preserve"> Saunders added </w:t>
      </w:r>
      <w:r w:rsidR="008023AE">
        <w:t xml:space="preserve">what you highlighted about the stigma and people ending up being in the </w:t>
      </w:r>
      <w:r w:rsidR="00BF6CBA">
        <w:t xml:space="preserve">justice system as some of the executive orders that came out around </w:t>
      </w:r>
      <w:r w:rsidR="006F55F7">
        <w:t>our</w:t>
      </w:r>
      <w:r w:rsidR="00BF6CBA">
        <w:t xml:space="preserve"> COC funding and housing first principles</w:t>
      </w:r>
      <w:r w:rsidR="009F5D9A">
        <w:t xml:space="preserve"> a</w:t>
      </w:r>
      <w:r w:rsidR="00D27314">
        <w:t xml:space="preserve">s a council that is under </w:t>
      </w:r>
      <w:r>
        <w:t>Chair</w:t>
      </w:r>
      <w:r w:rsidR="00D27314">
        <w:t xml:space="preserve"> Saunders and Ms. Girma </w:t>
      </w:r>
      <w:r w:rsidR="00AD1D22">
        <w:t xml:space="preserve">professional area supportive housing and will keep an eye on that as well because that is </w:t>
      </w:r>
      <w:r w:rsidR="00FA7330">
        <w:t>going to put a lot of demand on the state as well and how to address those.</w:t>
      </w:r>
    </w:p>
    <w:p w14:paraId="0AB09ADC" w14:textId="77777777" w:rsidR="00FA7330" w:rsidRDefault="00FA7330" w:rsidP="00640852">
      <w:pPr>
        <w:pStyle w:val="ListParagraph"/>
        <w:tabs>
          <w:tab w:val="left" w:pos="953"/>
        </w:tabs>
        <w:ind w:left="1094" w:firstLine="0"/>
      </w:pPr>
    </w:p>
    <w:p w14:paraId="6C9E78AD" w14:textId="1675A8C5" w:rsidR="00FA7330" w:rsidRDefault="00D1313E" w:rsidP="00640852">
      <w:pPr>
        <w:pStyle w:val="ListParagraph"/>
        <w:tabs>
          <w:tab w:val="left" w:pos="953"/>
        </w:tabs>
        <w:ind w:left="1094" w:firstLine="0"/>
      </w:pPr>
      <w:r w:rsidRPr="00D1313E">
        <w:rPr>
          <w:bCs/>
        </w:rPr>
        <w:t>Vice Chai</w:t>
      </w:r>
      <w:r w:rsidRPr="00D1313E">
        <w:rPr>
          <w:bCs/>
        </w:rPr>
        <w:t>r</w:t>
      </w:r>
      <w:r w:rsidR="00DD37FE">
        <w:t xml:space="preserve"> Binder stated </w:t>
      </w:r>
      <w:r w:rsidR="00D437D1">
        <w:t xml:space="preserve">there </w:t>
      </w:r>
      <w:r w:rsidR="006F55F7">
        <w:t>are</w:t>
      </w:r>
      <w:r w:rsidR="00D437D1">
        <w:t xml:space="preserve"> additional </w:t>
      </w:r>
      <w:r w:rsidR="004B58D9">
        <w:t xml:space="preserve">questions that she has for Ms. Cook and Ms. Bennett and will email them over separately. </w:t>
      </w:r>
    </w:p>
    <w:p w14:paraId="3CBE1C75" w14:textId="77777777" w:rsidR="00AA40C6" w:rsidRDefault="00AA40C6" w:rsidP="00640852">
      <w:pPr>
        <w:pStyle w:val="ListParagraph"/>
        <w:tabs>
          <w:tab w:val="left" w:pos="953"/>
        </w:tabs>
        <w:ind w:left="1094" w:firstLine="0"/>
      </w:pPr>
    </w:p>
    <w:p w14:paraId="693AA525" w14:textId="7E870CE5" w:rsidR="00AA40C6" w:rsidRDefault="00AA40C6" w:rsidP="00640852">
      <w:pPr>
        <w:pStyle w:val="ListParagraph"/>
        <w:tabs>
          <w:tab w:val="left" w:pos="953"/>
        </w:tabs>
        <w:ind w:left="1094" w:firstLine="0"/>
      </w:pPr>
      <w:r>
        <w:t xml:space="preserve">Ms. Cook </w:t>
      </w:r>
      <w:r w:rsidR="00B061E8">
        <w:t xml:space="preserve">stated she can pull the questions together </w:t>
      </w:r>
      <w:r w:rsidR="00C223E7">
        <w:t xml:space="preserve">and maybe a FAQ and </w:t>
      </w:r>
      <w:r w:rsidR="006F55F7">
        <w:t>pull</w:t>
      </w:r>
      <w:r w:rsidR="00E5583C">
        <w:t xml:space="preserve"> together a FAQ for our various presentations.</w:t>
      </w:r>
    </w:p>
    <w:p w14:paraId="366E9748" w14:textId="77777777" w:rsidR="008A1E3D" w:rsidRDefault="008A1E3D" w:rsidP="00640852">
      <w:pPr>
        <w:pStyle w:val="ListParagraph"/>
        <w:tabs>
          <w:tab w:val="left" w:pos="953"/>
        </w:tabs>
        <w:ind w:left="1094" w:firstLine="0"/>
      </w:pPr>
    </w:p>
    <w:p w14:paraId="001710A4" w14:textId="4EE2D365" w:rsidR="008A1E3D" w:rsidRDefault="00D1313E" w:rsidP="00640852">
      <w:pPr>
        <w:pStyle w:val="ListParagraph"/>
        <w:tabs>
          <w:tab w:val="left" w:pos="953"/>
        </w:tabs>
        <w:ind w:left="1094" w:firstLine="0"/>
      </w:pPr>
      <w:r>
        <w:t>Chair</w:t>
      </w:r>
      <w:r w:rsidR="008A1E3D">
        <w:t xml:space="preserve"> Saunders encouraged </w:t>
      </w:r>
      <w:r w:rsidR="000739B8">
        <w:t xml:space="preserve">council members to take some time and to sit with this information </w:t>
      </w:r>
      <w:r w:rsidR="00B561F2">
        <w:t>on</w:t>
      </w:r>
      <w:r w:rsidR="000739B8">
        <w:t xml:space="preserve"> the strategic plan</w:t>
      </w:r>
      <w:r w:rsidR="008148E4">
        <w:t xml:space="preserve">. If anything comes up to please email </w:t>
      </w:r>
      <w:r>
        <w:t>Chair</w:t>
      </w:r>
      <w:r w:rsidR="008148E4">
        <w:t xml:space="preserve"> Saunders, </w:t>
      </w:r>
      <w:r w:rsidRPr="00D1313E">
        <w:rPr>
          <w:bCs/>
        </w:rPr>
        <w:t>Vice Chai</w:t>
      </w:r>
      <w:r>
        <w:rPr>
          <w:b w:val="0"/>
        </w:rPr>
        <w:t>r</w:t>
      </w:r>
      <w:r w:rsidR="008148E4">
        <w:t xml:space="preserve"> Binder</w:t>
      </w:r>
      <w:r w:rsidR="007540D8">
        <w:t xml:space="preserve"> and the BHPAC email and </w:t>
      </w:r>
      <w:r w:rsidR="006F55F7">
        <w:t>we</w:t>
      </w:r>
      <w:r w:rsidR="007540D8">
        <w:t xml:space="preserve"> can start pulling </w:t>
      </w:r>
      <w:r w:rsidR="000D0C79">
        <w:t xml:space="preserve">those emails maybe as a council. </w:t>
      </w:r>
      <w:r w:rsidR="00937C71">
        <w:t xml:space="preserve">We just want to all stay informed and educated. </w:t>
      </w:r>
    </w:p>
    <w:p w14:paraId="7CA691C1" w14:textId="77777777" w:rsidR="00E5583C" w:rsidRDefault="00E5583C" w:rsidP="00640852">
      <w:pPr>
        <w:pStyle w:val="ListParagraph"/>
        <w:tabs>
          <w:tab w:val="left" w:pos="953"/>
        </w:tabs>
        <w:ind w:left="1094" w:firstLine="0"/>
      </w:pPr>
    </w:p>
    <w:p w14:paraId="702E12FF" w14:textId="53DD25A9" w:rsidR="00A56BB5" w:rsidRDefault="0024277A" w:rsidP="00A56BB5">
      <w:pPr>
        <w:pStyle w:val="ListParagraph"/>
        <w:numPr>
          <w:ilvl w:val="0"/>
          <w:numId w:val="4"/>
        </w:numPr>
        <w:tabs>
          <w:tab w:val="left" w:pos="953"/>
        </w:tabs>
      </w:pPr>
      <w:r>
        <w:rPr>
          <w:u w:val="single"/>
        </w:rPr>
        <w:t xml:space="preserve">For Possible Action- </w:t>
      </w:r>
      <w:r>
        <w:t>Vote on nominating sub-committee members (For possible Action)</w:t>
      </w:r>
    </w:p>
    <w:p w14:paraId="12559452" w14:textId="77777777" w:rsidR="00A83E5F" w:rsidRDefault="00A83E5F" w:rsidP="00A83E5F">
      <w:pPr>
        <w:tabs>
          <w:tab w:val="left" w:pos="953"/>
        </w:tabs>
      </w:pPr>
    </w:p>
    <w:p w14:paraId="4A20A293" w14:textId="4CD8C057" w:rsidR="00A83E5F" w:rsidRDefault="00D1313E" w:rsidP="00A83E5F">
      <w:pPr>
        <w:tabs>
          <w:tab w:val="left" w:pos="953"/>
        </w:tabs>
        <w:ind w:left="1170"/>
        <w:rPr>
          <w:rFonts w:ascii="Montserrat" w:hAnsi="Montserrat"/>
          <w:b/>
          <w:bCs/>
        </w:rPr>
      </w:pPr>
      <w:bookmarkStart w:id="0" w:name="_Hlk220400425"/>
      <w:r>
        <w:rPr>
          <w:rFonts w:ascii="Montserrat" w:hAnsi="Montserrat"/>
          <w:b/>
          <w:bCs/>
        </w:rPr>
        <w:t>Chair</w:t>
      </w:r>
      <w:bookmarkEnd w:id="0"/>
      <w:r w:rsidR="00702408">
        <w:rPr>
          <w:rFonts w:ascii="Montserrat" w:hAnsi="Montserrat"/>
          <w:b/>
          <w:bCs/>
        </w:rPr>
        <w:t xml:space="preserve"> Sau</w:t>
      </w:r>
      <w:r w:rsidR="00FD7495">
        <w:rPr>
          <w:rFonts w:ascii="Montserrat" w:hAnsi="Montserrat"/>
          <w:b/>
          <w:bCs/>
        </w:rPr>
        <w:t xml:space="preserve">nders stated </w:t>
      </w:r>
      <w:r w:rsidR="0034654E">
        <w:rPr>
          <w:rFonts w:ascii="Montserrat" w:hAnsi="Montserrat"/>
          <w:b/>
          <w:bCs/>
        </w:rPr>
        <w:t xml:space="preserve">she has two volunteers, Montana Miller and Krista </w:t>
      </w:r>
      <w:r w:rsidR="002B18BA">
        <w:rPr>
          <w:rFonts w:ascii="Montserrat" w:hAnsi="Montserrat"/>
          <w:b/>
          <w:bCs/>
        </w:rPr>
        <w:t>Hales,</w:t>
      </w:r>
      <w:r w:rsidR="0034654E">
        <w:rPr>
          <w:rFonts w:ascii="Montserrat" w:hAnsi="Montserrat"/>
          <w:b/>
          <w:bCs/>
        </w:rPr>
        <w:t xml:space="preserve"> to be elected to our nominations committee</w:t>
      </w:r>
      <w:r w:rsidR="00860DD2">
        <w:rPr>
          <w:rFonts w:ascii="Montserrat" w:hAnsi="Montserrat"/>
          <w:b/>
          <w:bCs/>
        </w:rPr>
        <w:t xml:space="preserve"> and would like a motion for anybody to have the council officially vote them in. </w:t>
      </w:r>
    </w:p>
    <w:p w14:paraId="64C7B809" w14:textId="387529B0" w:rsidR="007B6AFF" w:rsidRDefault="00D1313E" w:rsidP="002B18BA">
      <w:pPr>
        <w:tabs>
          <w:tab w:val="left" w:pos="953"/>
        </w:tabs>
        <w:ind w:left="1170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Vice Chair</w:t>
      </w:r>
      <w:r w:rsidR="0041412B">
        <w:rPr>
          <w:rFonts w:ascii="Montserrat" w:hAnsi="Montserrat"/>
          <w:b/>
          <w:bCs/>
        </w:rPr>
        <w:t xml:space="preserve"> Binder </w:t>
      </w:r>
      <w:r w:rsidR="002B18BA">
        <w:rPr>
          <w:rFonts w:ascii="Montserrat" w:hAnsi="Montserrat"/>
          <w:b/>
          <w:bCs/>
        </w:rPr>
        <w:t>motioned,</w:t>
      </w:r>
      <w:r w:rsidR="0041412B">
        <w:rPr>
          <w:rFonts w:ascii="Montserrat" w:hAnsi="Montserrat"/>
          <w:b/>
          <w:bCs/>
        </w:rPr>
        <w:t xml:space="preserve"> followed by </w:t>
      </w:r>
      <w:r w:rsidR="00527597">
        <w:rPr>
          <w:rFonts w:ascii="Montserrat" w:hAnsi="Montserrat"/>
          <w:b/>
          <w:bCs/>
        </w:rPr>
        <w:t xml:space="preserve">Mr. Galper with a second. No discussion. </w:t>
      </w:r>
      <w:r w:rsidR="00C3468E">
        <w:rPr>
          <w:rFonts w:ascii="Montserrat" w:hAnsi="Montserrat"/>
          <w:b/>
          <w:bCs/>
        </w:rPr>
        <w:t>N</w:t>
      </w:r>
      <w:r w:rsidR="00F9458A">
        <w:rPr>
          <w:rFonts w:ascii="Montserrat" w:hAnsi="Montserrat"/>
          <w:b/>
          <w:bCs/>
        </w:rPr>
        <w:t xml:space="preserve">ine members approved with no one opposed. Motion passed </w:t>
      </w:r>
      <w:r w:rsidR="002B18BA">
        <w:rPr>
          <w:rFonts w:ascii="Montserrat" w:hAnsi="Montserrat"/>
          <w:b/>
          <w:bCs/>
        </w:rPr>
        <w:t xml:space="preserve">with two new members. </w:t>
      </w:r>
    </w:p>
    <w:p w14:paraId="57311344" w14:textId="1064DA2C" w:rsidR="00F065C3" w:rsidRDefault="00F065C3" w:rsidP="00F065C3">
      <w:pPr>
        <w:pStyle w:val="ListParagraph"/>
        <w:numPr>
          <w:ilvl w:val="0"/>
          <w:numId w:val="4"/>
        </w:numPr>
        <w:tabs>
          <w:tab w:val="left" w:pos="953"/>
        </w:tabs>
        <w:rPr>
          <w:bCs/>
        </w:rPr>
      </w:pPr>
      <w:r>
        <w:rPr>
          <w:bCs/>
        </w:rPr>
        <w:t xml:space="preserve">For Possible Action – </w:t>
      </w:r>
      <w:r w:rsidR="00614EF5">
        <w:rPr>
          <w:bCs/>
        </w:rPr>
        <w:t>Discussion</w:t>
      </w:r>
      <w:r>
        <w:rPr>
          <w:bCs/>
        </w:rPr>
        <w:t xml:space="preserve"> for next meeting agenda topics</w:t>
      </w:r>
      <w:r w:rsidR="00614EF5">
        <w:rPr>
          <w:bCs/>
        </w:rPr>
        <w:t>. (For possible Action)</w:t>
      </w:r>
    </w:p>
    <w:p w14:paraId="3FCD8CD7" w14:textId="3B9B9D6E" w:rsidR="002302A2" w:rsidRDefault="002302A2" w:rsidP="002302A2">
      <w:pPr>
        <w:pStyle w:val="ListParagraph"/>
        <w:tabs>
          <w:tab w:val="left" w:pos="953"/>
        </w:tabs>
        <w:ind w:left="734" w:firstLine="0"/>
        <w:rPr>
          <w:bCs/>
        </w:rPr>
      </w:pPr>
    </w:p>
    <w:p w14:paraId="48FD6887" w14:textId="71F02B61" w:rsidR="004D7F6B" w:rsidRPr="0045260B" w:rsidRDefault="00D1313E" w:rsidP="0045260B">
      <w:pPr>
        <w:pStyle w:val="ListParagraph"/>
        <w:tabs>
          <w:tab w:val="left" w:pos="953"/>
        </w:tabs>
        <w:ind w:left="734" w:firstLine="0"/>
        <w:rPr>
          <w:bCs/>
        </w:rPr>
      </w:pPr>
      <w:r w:rsidRPr="00D1313E">
        <w:t>Chair</w:t>
      </w:r>
      <w:r w:rsidR="002302A2">
        <w:rPr>
          <w:bCs/>
        </w:rPr>
        <w:t xml:space="preserve"> Saunders </w:t>
      </w:r>
      <w:r w:rsidR="00107B38">
        <w:rPr>
          <w:bCs/>
        </w:rPr>
        <w:t>stated</w:t>
      </w:r>
      <w:r w:rsidR="00F90011">
        <w:rPr>
          <w:bCs/>
        </w:rPr>
        <w:t xml:space="preserve"> </w:t>
      </w:r>
      <w:r>
        <w:rPr>
          <w:bCs/>
        </w:rPr>
        <w:t>we</w:t>
      </w:r>
      <w:r w:rsidR="00F90011">
        <w:rPr>
          <w:bCs/>
        </w:rPr>
        <w:t xml:space="preserve"> have proposed by the Bureau is they want to review some proposed regulations f</w:t>
      </w:r>
      <w:r w:rsidR="0045260B">
        <w:rPr>
          <w:bCs/>
        </w:rPr>
        <w:t>or the council.</w:t>
      </w:r>
    </w:p>
    <w:p w14:paraId="066B7557" w14:textId="77777777" w:rsidR="00861D63" w:rsidRDefault="00861D63" w:rsidP="002B18BA">
      <w:pPr>
        <w:tabs>
          <w:tab w:val="left" w:pos="953"/>
        </w:tabs>
        <w:ind w:left="1170"/>
        <w:rPr>
          <w:rFonts w:ascii="Montserrat" w:hAnsi="Montserrat"/>
          <w:b/>
          <w:bCs/>
        </w:rPr>
      </w:pPr>
    </w:p>
    <w:p w14:paraId="3DE2F104" w14:textId="26FE7608" w:rsidR="00274A90" w:rsidRPr="00F6471F" w:rsidRDefault="008B13AB" w:rsidP="00F6471F">
      <w:pPr>
        <w:pStyle w:val="ListParagraph"/>
        <w:numPr>
          <w:ilvl w:val="0"/>
          <w:numId w:val="4"/>
        </w:numPr>
        <w:tabs>
          <w:tab w:val="left" w:pos="953"/>
        </w:tabs>
        <w:rPr>
          <w:bCs/>
        </w:rPr>
      </w:pPr>
      <w:r>
        <w:rPr>
          <w:bCs/>
          <w:u w:val="single"/>
        </w:rPr>
        <w:t xml:space="preserve">For Possible Action – </w:t>
      </w:r>
      <w:r w:rsidR="00F6471F">
        <w:rPr>
          <w:bCs/>
        </w:rPr>
        <w:t>Vote on future meeting dates discussed 12/15/2025.</w:t>
      </w:r>
      <w:r>
        <w:rPr>
          <w:bCs/>
        </w:rPr>
        <w:t xml:space="preserve"> (For Possible Action)</w:t>
      </w:r>
    </w:p>
    <w:p w14:paraId="74B4ACF3" w14:textId="27EADED0" w:rsidR="000A49CC" w:rsidRDefault="00D1313E" w:rsidP="000A49CC">
      <w:pPr>
        <w:tabs>
          <w:tab w:val="left" w:pos="953"/>
        </w:tabs>
        <w:ind w:left="810"/>
        <w:rPr>
          <w:rFonts w:ascii="Montserrat" w:hAnsi="Montserrat"/>
          <w:b/>
        </w:rPr>
      </w:pPr>
      <w:r>
        <w:rPr>
          <w:rFonts w:ascii="Montserrat" w:hAnsi="Montserrat"/>
          <w:b/>
        </w:rPr>
        <w:t>Vice Chair</w:t>
      </w:r>
      <w:r w:rsidR="007E0B72">
        <w:rPr>
          <w:rFonts w:ascii="Montserrat" w:hAnsi="Montserrat"/>
          <w:b/>
        </w:rPr>
        <w:t xml:space="preserve"> Binder shared the </w:t>
      </w:r>
      <w:r w:rsidR="00274A90">
        <w:rPr>
          <w:rFonts w:ascii="Montserrat" w:hAnsi="Montserrat"/>
          <w:b/>
        </w:rPr>
        <w:t xml:space="preserve">proposed BHPAC meeting schedule for the year and would like </w:t>
      </w:r>
      <w:r w:rsidR="00765C25">
        <w:rPr>
          <w:rFonts w:ascii="Montserrat" w:hAnsi="Montserrat"/>
          <w:b/>
        </w:rPr>
        <w:t>the council t</w:t>
      </w:r>
      <w:r w:rsidR="001C0C35">
        <w:rPr>
          <w:rFonts w:ascii="Montserrat" w:hAnsi="Montserrat"/>
          <w:b/>
        </w:rPr>
        <w:t xml:space="preserve">o vote on the days. </w:t>
      </w:r>
    </w:p>
    <w:p w14:paraId="41B1B482" w14:textId="77777777" w:rsidR="004E1A33" w:rsidRPr="003F0285" w:rsidRDefault="00936D08" w:rsidP="004E1A33">
      <w:pPr>
        <w:pStyle w:val="NormalWeb"/>
        <w:ind w:left="810"/>
        <w:rPr>
          <w:b/>
          <w:bCs/>
          <w:sz w:val="20"/>
          <w:szCs w:val="20"/>
        </w:rPr>
      </w:pPr>
      <w:r w:rsidRPr="003F0285">
        <w:rPr>
          <w:b/>
          <w:bCs/>
          <w:sz w:val="20"/>
          <w:szCs w:val="20"/>
        </w:rPr>
        <w:t>March 2</w:t>
      </w:r>
      <w:r w:rsidRPr="003F0285">
        <w:rPr>
          <w:b/>
          <w:bCs/>
          <w:i/>
          <w:iCs/>
          <w:sz w:val="20"/>
          <w:szCs w:val="20"/>
        </w:rPr>
        <w:t>nd</w:t>
      </w:r>
      <w:r w:rsidRPr="003F0285">
        <w:rPr>
          <w:b/>
          <w:bCs/>
          <w:sz w:val="20"/>
          <w:szCs w:val="20"/>
        </w:rPr>
        <w:t>, 2026, at 11:00am</w:t>
      </w:r>
    </w:p>
    <w:p w14:paraId="189BC438" w14:textId="0B7C7C1A" w:rsidR="00936D08" w:rsidRPr="003F0285" w:rsidRDefault="00936D08" w:rsidP="004E1A33">
      <w:pPr>
        <w:pStyle w:val="NormalWeb"/>
        <w:ind w:left="810"/>
        <w:rPr>
          <w:b/>
          <w:bCs/>
          <w:sz w:val="20"/>
          <w:szCs w:val="20"/>
        </w:rPr>
      </w:pPr>
      <w:r w:rsidRPr="003F0285">
        <w:rPr>
          <w:b/>
          <w:bCs/>
          <w:sz w:val="20"/>
          <w:szCs w:val="20"/>
        </w:rPr>
        <w:t>May 4</w:t>
      </w:r>
      <w:r w:rsidRPr="003F0285">
        <w:rPr>
          <w:b/>
          <w:bCs/>
          <w:i/>
          <w:iCs/>
          <w:sz w:val="20"/>
          <w:szCs w:val="20"/>
        </w:rPr>
        <w:t>th</w:t>
      </w:r>
      <w:r w:rsidRPr="003F0285">
        <w:rPr>
          <w:b/>
          <w:bCs/>
          <w:sz w:val="20"/>
          <w:szCs w:val="20"/>
        </w:rPr>
        <w:t>, 2026, at 11:00am</w:t>
      </w:r>
    </w:p>
    <w:p w14:paraId="2AC363E0" w14:textId="77777777" w:rsidR="00936D08" w:rsidRPr="003F0285" w:rsidRDefault="00936D08" w:rsidP="00936D08">
      <w:pPr>
        <w:pStyle w:val="NormalWeb"/>
        <w:ind w:left="810"/>
        <w:rPr>
          <w:b/>
          <w:bCs/>
          <w:sz w:val="20"/>
          <w:szCs w:val="20"/>
        </w:rPr>
      </w:pPr>
      <w:r w:rsidRPr="003F0285">
        <w:rPr>
          <w:b/>
          <w:bCs/>
          <w:sz w:val="20"/>
          <w:szCs w:val="20"/>
        </w:rPr>
        <w:t>July 13</w:t>
      </w:r>
      <w:r w:rsidRPr="003F0285">
        <w:rPr>
          <w:b/>
          <w:bCs/>
          <w:i/>
          <w:iCs/>
          <w:sz w:val="20"/>
          <w:szCs w:val="20"/>
        </w:rPr>
        <w:t>th</w:t>
      </w:r>
      <w:r w:rsidRPr="003F0285">
        <w:rPr>
          <w:b/>
          <w:bCs/>
          <w:sz w:val="20"/>
          <w:szCs w:val="20"/>
        </w:rPr>
        <w:t>, 2026, at 11:00am</w:t>
      </w:r>
    </w:p>
    <w:p w14:paraId="24DB3F73" w14:textId="77777777" w:rsidR="00936D08" w:rsidRPr="003F0285" w:rsidRDefault="00936D08" w:rsidP="004E1A33">
      <w:pPr>
        <w:pStyle w:val="NormalWeb"/>
        <w:ind w:left="810"/>
        <w:rPr>
          <w:b/>
          <w:bCs/>
          <w:sz w:val="20"/>
          <w:szCs w:val="20"/>
        </w:rPr>
      </w:pPr>
      <w:r w:rsidRPr="003F0285">
        <w:rPr>
          <w:b/>
          <w:bCs/>
          <w:sz w:val="20"/>
          <w:szCs w:val="20"/>
        </w:rPr>
        <w:t>September 14</w:t>
      </w:r>
      <w:r w:rsidRPr="003F0285">
        <w:rPr>
          <w:b/>
          <w:bCs/>
          <w:i/>
          <w:iCs/>
          <w:sz w:val="20"/>
          <w:szCs w:val="20"/>
        </w:rPr>
        <w:t>th</w:t>
      </w:r>
      <w:r w:rsidRPr="003F0285">
        <w:rPr>
          <w:b/>
          <w:bCs/>
          <w:sz w:val="20"/>
          <w:szCs w:val="20"/>
        </w:rPr>
        <w:t>, 2026, at 11:00am</w:t>
      </w:r>
    </w:p>
    <w:p w14:paraId="0A1DE5AA" w14:textId="77777777" w:rsidR="00936D08" w:rsidRPr="003F0285" w:rsidRDefault="00936D08" w:rsidP="004E1A33">
      <w:pPr>
        <w:pStyle w:val="NormalWeb"/>
        <w:ind w:left="810"/>
        <w:rPr>
          <w:b/>
          <w:bCs/>
          <w:sz w:val="20"/>
          <w:szCs w:val="20"/>
        </w:rPr>
      </w:pPr>
      <w:r w:rsidRPr="003F0285">
        <w:rPr>
          <w:b/>
          <w:bCs/>
          <w:sz w:val="20"/>
          <w:szCs w:val="20"/>
        </w:rPr>
        <w:t>November 9</w:t>
      </w:r>
      <w:r w:rsidRPr="003F0285">
        <w:rPr>
          <w:b/>
          <w:bCs/>
          <w:i/>
          <w:iCs/>
          <w:sz w:val="20"/>
          <w:szCs w:val="20"/>
        </w:rPr>
        <w:t>th</w:t>
      </w:r>
      <w:r w:rsidRPr="003F0285">
        <w:rPr>
          <w:b/>
          <w:bCs/>
          <w:sz w:val="20"/>
          <w:szCs w:val="20"/>
        </w:rPr>
        <w:t>, 2026, at 11:00am</w:t>
      </w:r>
    </w:p>
    <w:p w14:paraId="49C4CD6F" w14:textId="2406B388" w:rsidR="0045260B" w:rsidRDefault="00E43158" w:rsidP="003C0F13">
      <w:pPr>
        <w:pStyle w:val="NormalWeb"/>
        <w:ind w:left="810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 xml:space="preserve">Ms. Kearse motioned to </w:t>
      </w:r>
      <w:r w:rsidR="00F6471F">
        <w:rPr>
          <w:rFonts w:ascii="Montserrat" w:hAnsi="Montserrat"/>
          <w:b/>
          <w:bCs/>
          <w:sz w:val="20"/>
          <w:szCs w:val="20"/>
        </w:rPr>
        <w:t>approve,</w:t>
      </w:r>
      <w:r w:rsidR="001B37C1">
        <w:rPr>
          <w:rFonts w:ascii="Montserrat" w:hAnsi="Montserrat"/>
          <w:b/>
          <w:bCs/>
          <w:sz w:val="20"/>
          <w:szCs w:val="20"/>
        </w:rPr>
        <w:t xml:space="preserve"> and Dr. Kim seconded the motion. </w:t>
      </w:r>
      <w:r w:rsidR="00DB40DD">
        <w:rPr>
          <w:rFonts w:ascii="Montserrat" w:hAnsi="Montserrat"/>
          <w:b/>
          <w:bCs/>
          <w:sz w:val="20"/>
          <w:szCs w:val="20"/>
        </w:rPr>
        <w:t xml:space="preserve">Ten approvals from the council </w:t>
      </w:r>
      <w:r w:rsidR="00003530">
        <w:rPr>
          <w:rFonts w:ascii="Montserrat" w:hAnsi="Montserrat"/>
          <w:b/>
          <w:bCs/>
          <w:sz w:val="20"/>
          <w:szCs w:val="20"/>
        </w:rPr>
        <w:t xml:space="preserve">with </w:t>
      </w:r>
      <w:r w:rsidR="00CB51F2">
        <w:rPr>
          <w:rFonts w:ascii="Montserrat" w:hAnsi="Montserrat"/>
          <w:b/>
          <w:bCs/>
          <w:sz w:val="20"/>
          <w:szCs w:val="20"/>
        </w:rPr>
        <w:t>no one opposing</w:t>
      </w:r>
      <w:r w:rsidR="00B96A22">
        <w:rPr>
          <w:rFonts w:ascii="Montserrat" w:hAnsi="Montserrat"/>
          <w:b/>
          <w:bCs/>
          <w:sz w:val="20"/>
          <w:szCs w:val="20"/>
        </w:rPr>
        <w:t xml:space="preserve"> and no abstentions. Motioned carries unanimous.</w:t>
      </w:r>
    </w:p>
    <w:p w14:paraId="53005E03" w14:textId="73D8C098" w:rsidR="00385E8E" w:rsidRPr="00385E8E" w:rsidRDefault="00385E8E" w:rsidP="00385E8E">
      <w:pPr>
        <w:pStyle w:val="NormalWeb"/>
        <w:numPr>
          <w:ilvl w:val="0"/>
          <w:numId w:val="4"/>
        </w:num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  <w:u w:val="single"/>
        </w:rPr>
        <w:t>Public Comment</w:t>
      </w:r>
    </w:p>
    <w:p w14:paraId="0292009B" w14:textId="0D0C3221" w:rsidR="00385E8E" w:rsidRDefault="00374B77" w:rsidP="00385E8E">
      <w:pPr>
        <w:pStyle w:val="NormalWeb"/>
        <w:ind w:left="734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No public comment was made.</w:t>
      </w:r>
    </w:p>
    <w:p w14:paraId="1D46511C" w14:textId="27206CF1" w:rsidR="00374B77" w:rsidRPr="00E91EF2" w:rsidRDefault="00374B77" w:rsidP="00374B77">
      <w:pPr>
        <w:pStyle w:val="NormalWeb"/>
        <w:numPr>
          <w:ilvl w:val="0"/>
          <w:numId w:val="4"/>
        </w:numPr>
        <w:rPr>
          <w:rFonts w:ascii="Montserrat" w:hAnsi="Montserrat"/>
          <w:b/>
          <w:bCs/>
          <w:sz w:val="20"/>
          <w:szCs w:val="20"/>
          <w:u w:val="single"/>
        </w:rPr>
      </w:pPr>
      <w:r w:rsidRPr="00E91EF2">
        <w:rPr>
          <w:rFonts w:ascii="Montserrat" w:hAnsi="Montserrat"/>
          <w:b/>
          <w:bCs/>
          <w:sz w:val="20"/>
          <w:szCs w:val="20"/>
          <w:u w:val="single"/>
        </w:rPr>
        <w:t>Adjournment</w:t>
      </w:r>
    </w:p>
    <w:p w14:paraId="0693F760" w14:textId="13006BF1" w:rsidR="00374B77" w:rsidRPr="00374B77" w:rsidRDefault="00E91EF2" w:rsidP="00E91EF2">
      <w:pPr>
        <w:pStyle w:val="NormalWeb"/>
        <w:ind w:left="734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The meeting was adjourned at 1:01 PM.</w:t>
      </w:r>
    </w:p>
    <w:p w14:paraId="297F3131" w14:textId="77777777" w:rsidR="00F6471F" w:rsidRDefault="00F6471F" w:rsidP="004E1A33">
      <w:pPr>
        <w:pStyle w:val="NormalWeb"/>
        <w:ind w:left="810"/>
        <w:rPr>
          <w:rFonts w:ascii="Montserrat" w:hAnsi="Montserrat"/>
          <w:b/>
          <w:bCs/>
          <w:sz w:val="20"/>
          <w:szCs w:val="20"/>
        </w:rPr>
      </w:pPr>
    </w:p>
    <w:p w14:paraId="77E35841" w14:textId="77777777" w:rsidR="00F6471F" w:rsidRDefault="00F6471F" w:rsidP="003F0285">
      <w:pPr>
        <w:pStyle w:val="NormalWeb"/>
        <w:ind w:left="1530"/>
        <w:rPr>
          <w:rFonts w:ascii="Montserrat" w:hAnsi="Montserrat"/>
          <w:b/>
          <w:bCs/>
          <w:sz w:val="20"/>
          <w:szCs w:val="20"/>
        </w:rPr>
      </w:pPr>
    </w:p>
    <w:p w14:paraId="3B4C5CEC" w14:textId="77777777" w:rsidR="00F6471F" w:rsidRDefault="00F6471F" w:rsidP="00F6471F">
      <w:pPr>
        <w:pStyle w:val="NormalWeb"/>
        <w:ind w:left="1530"/>
        <w:rPr>
          <w:rFonts w:ascii="Montserrat" w:hAnsi="Montserrat"/>
          <w:b/>
          <w:bCs/>
          <w:sz w:val="20"/>
          <w:szCs w:val="20"/>
        </w:rPr>
      </w:pPr>
    </w:p>
    <w:p w14:paraId="04B8EF54" w14:textId="77777777" w:rsidR="00F6471F" w:rsidRDefault="00F6471F" w:rsidP="004E1A33">
      <w:pPr>
        <w:pStyle w:val="NormalWeb"/>
        <w:ind w:left="810"/>
        <w:rPr>
          <w:rFonts w:ascii="Montserrat" w:hAnsi="Montserrat"/>
          <w:b/>
          <w:bCs/>
          <w:sz w:val="20"/>
          <w:szCs w:val="20"/>
        </w:rPr>
      </w:pPr>
    </w:p>
    <w:p w14:paraId="74AFC239" w14:textId="77777777" w:rsidR="00B96A22" w:rsidRDefault="00B96A22" w:rsidP="004E1A33">
      <w:pPr>
        <w:pStyle w:val="NormalWeb"/>
        <w:ind w:left="810"/>
        <w:rPr>
          <w:rFonts w:ascii="Montserrat" w:hAnsi="Montserrat"/>
          <w:b/>
          <w:bCs/>
          <w:sz w:val="20"/>
          <w:szCs w:val="20"/>
        </w:rPr>
      </w:pPr>
    </w:p>
    <w:p w14:paraId="54D3B6A7" w14:textId="77777777" w:rsidR="007B6AFF" w:rsidRDefault="007B6AFF" w:rsidP="007B6AFF">
      <w:pPr>
        <w:tabs>
          <w:tab w:val="left" w:pos="953"/>
        </w:tabs>
      </w:pPr>
    </w:p>
    <w:p w14:paraId="3A69DC00" w14:textId="77777777" w:rsidR="00E5583C" w:rsidRDefault="00E5583C" w:rsidP="008A1E3D">
      <w:pPr>
        <w:pStyle w:val="ListParagraph"/>
        <w:tabs>
          <w:tab w:val="left" w:pos="953"/>
        </w:tabs>
        <w:ind w:left="734" w:firstLine="0"/>
      </w:pPr>
    </w:p>
    <w:p w14:paraId="651BC835" w14:textId="77777777" w:rsidR="007707AE" w:rsidRDefault="007707AE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3ECDB618" w14:textId="77777777" w:rsidR="00BC37D2" w:rsidRDefault="00BC37D2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5C2595E2" w14:textId="77777777" w:rsidR="00BC37D2" w:rsidRDefault="00BC37D2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27A71362" w14:textId="498558BA" w:rsidR="003C53AB" w:rsidRPr="003C53AB" w:rsidRDefault="003C53AB" w:rsidP="003C53AB">
      <w:pPr>
        <w:tabs>
          <w:tab w:val="left" w:pos="953"/>
        </w:tabs>
        <w:rPr>
          <w:bCs/>
          <w:szCs w:val="20"/>
        </w:rPr>
      </w:pPr>
    </w:p>
    <w:p w14:paraId="7117AB8D" w14:textId="77777777" w:rsidR="003C5487" w:rsidRDefault="003C5487" w:rsidP="00640852">
      <w:pPr>
        <w:pStyle w:val="ListParagraph"/>
        <w:tabs>
          <w:tab w:val="left" w:pos="953"/>
        </w:tabs>
        <w:ind w:left="1094" w:firstLine="0"/>
        <w:rPr>
          <w:bCs/>
          <w:szCs w:val="20"/>
        </w:rPr>
      </w:pPr>
    </w:p>
    <w:p w14:paraId="024A7F05" w14:textId="77777777" w:rsidR="003C5487" w:rsidRPr="008C5B5B" w:rsidRDefault="003C5487" w:rsidP="003070A5">
      <w:pPr>
        <w:pStyle w:val="ListParagraph"/>
        <w:tabs>
          <w:tab w:val="left" w:pos="953"/>
        </w:tabs>
        <w:ind w:left="1814" w:firstLine="0"/>
        <w:rPr>
          <w:bCs/>
          <w:szCs w:val="20"/>
        </w:rPr>
      </w:pPr>
    </w:p>
    <w:p w14:paraId="3CED8CB3" w14:textId="3C862862" w:rsidR="00706D1E" w:rsidRPr="00706D1E" w:rsidRDefault="00706D1E" w:rsidP="00706D1E">
      <w:pPr>
        <w:pStyle w:val="ListParagraph"/>
        <w:tabs>
          <w:tab w:val="left" w:pos="953"/>
        </w:tabs>
        <w:ind w:left="734" w:firstLine="0"/>
        <w:rPr>
          <w:b w:val="0"/>
          <w:szCs w:val="20"/>
        </w:rPr>
      </w:pPr>
    </w:p>
    <w:p w14:paraId="4FBD32C8" w14:textId="77777777" w:rsidR="0024769F" w:rsidRPr="0024769F" w:rsidRDefault="0024769F" w:rsidP="00E216B7">
      <w:pPr>
        <w:tabs>
          <w:tab w:val="left" w:pos="953"/>
        </w:tabs>
        <w:rPr>
          <w:b/>
          <w:bCs/>
          <w:szCs w:val="20"/>
        </w:rPr>
      </w:pPr>
    </w:p>
    <w:sectPr w:rsidR="0024769F" w:rsidRPr="0024769F" w:rsidSect="00F71AA6">
      <w:footerReference w:type="default" r:id="rId20"/>
      <w:type w:val="continuous"/>
      <w:pgSz w:w="12240" w:h="15840"/>
      <w:pgMar w:top="720" w:right="720" w:bottom="720" w:left="720" w:header="720" w:footer="720" w:gutter="0"/>
      <w:cols w:space="1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77F3E" w14:textId="77777777" w:rsidR="004F45CE" w:rsidRDefault="004F45CE" w:rsidP="00B4502F">
      <w:pPr>
        <w:spacing w:after="0" w:line="240" w:lineRule="auto"/>
      </w:pPr>
      <w:r>
        <w:separator/>
      </w:r>
    </w:p>
  </w:endnote>
  <w:endnote w:type="continuationSeparator" w:id="0">
    <w:p w14:paraId="4273E9A1" w14:textId="77777777" w:rsidR="004F45CE" w:rsidRDefault="004F45CE" w:rsidP="00B45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1" w:fontKey="{62F62C85-B622-4582-8F36-2ECCBDED734C}"/>
    <w:embedBold r:id="rId2" w:fontKey="{7E0EE9A1-3A46-409B-AF79-3BBAFEAD60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F2AF07C-FEEB-4817-90B1-A2CCB3F0A761}"/>
    <w:embedBold r:id="rId4" w:fontKey="{375CC621-56E6-40A6-A77D-415675E74FCB}"/>
    <w:embedItalic r:id="rId5" w:fontKey="{AE1740E4-EB6D-43E6-B5A3-4EDAF15EDA85}"/>
  </w:font>
  <w:font w:name="Montserrat Medium">
    <w:altName w:val="Montserrat Medium"/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6" w:fontKey="{2A5D6113-E1F0-4B3F-AF59-5EE9617A37FA}"/>
    <w:embedBold r:id="rId7" w:fontKey="{08E01F48-DFD8-4B94-8DFA-F93A2EA2EE6A}"/>
    <w:embedItalic r:id="rId8" w:fontKey="{9A67C4CF-17E4-4FF8-B740-6B50EE7B65BA}"/>
  </w:font>
  <w:font w:name="Montserrat Bold">
    <w:panose1 w:val="00000000000000000000"/>
    <w:charset w:val="00"/>
    <w:family w:val="roman"/>
    <w:notTrueType/>
    <w:pitch w:val="default"/>
  </w:font>
  <w:font w:name="Univers LT Std 59 UltraCn">
    <w:panose1 w:val="020B060803050206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EE9FAD3-4B32-470E-9690-E5E428AA3A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E6B3969-D9DE-43F1-A2E1-FE0873B11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07914" w14:textId="77777777" w:rsidR="003A1202" w:rsidRDefault="003A12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23D50" w14:textId="77777777" w:rsidR="00C969F0" w:rsidRPr="002E1D1E" w:rsidRDefault="00765ACA" w:rsidP="002E1D1E">
    <w:pPr>
      <w:pStyle w:val="Footer"/>
      <w:spacing w:before="180"/>
      <w:jc w:val="both"/>
    </w:pPr>
    <w:r>
      <w:rPr>
        <w:noProof/>
      </w:rPr>
      <mc:AlternateContent>
        <mc:Choice Requires="wps">
          <w:drawing>
            <wp:inline distT="0" distB="0" distL="0" distR="0" wp14:anchorId="36841320" wp14:editId="03DE7E02">
              <wp:extent cx="2440940" cy="0"/>
              <wp:effectExtent l="0" t="19050" r="35560" b="19050"/>
              <wp:docPr id="10" name="Straight Connector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4094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851E791" id="Straight Connector 10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2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" strokecolor="#005b9e [3204]" strokeweight="2.25pt">
              <v:stroke joinstyle="miter"/>
              <w10:anchorlock/>
            </v:line>
          </w:pict>
        </mc:Fallback>
      </mc:AlternateContent>
    </w:r>
  </w:p>
  <w:p w14:paraId="5966DF62" w14:textId="77777777" w:rsidR="00C969F0" w:rsidRDefault="00C969F0" w:rsidP="003A1202">
    <w:pPr>
      <w:spacing w:before="160" w:after="0"/>
      <w:rPr>
        <w:rFonts w:ascii="Univers LT Std 59 UltraCn" w:hAnsi="Univers LT Std 59 UltraCn"/>
        <w:color w:val="005B9E" w:themeColor="accent1"/>
        <w:sz w:val="24"/>
        <w:szCs w:val="24"/>
      </w:rPr>
    </w:pPr>
    <w:r>
      <w:rPr>
        <w:rFonts w:ascii="Univers LT Std 59 UltraCn" w:hAnsi="Univers LT Std 59 UltraCn"/>
        <w:color w:val="005B9E" w:themeColor="accent1"/>
        <w:sz w:val="24"/>
        <w:szCs w:val="24"/>
      </w:rPr>
      <w:t xml:space="preserve">Bureau of Behavioral Health Wellness and Prevention </w:t>
    </w:r>
  </w:p>
  <w:p w14:paraId="5A948AB7" w14:textId="77777777" w:rsidR="00A22DF3" w:rsidRPr="00C969F0" w:rsidRDefault="00C969F0" w:rsidP="001E1D9D">
    <w:pPr>
      <w:tabs>
        <w:tab w:val="left" w:pos="8460"/>
        <w:tab w:val="left" w:pos="8550"/>
      </w:tabs>
      <w:spacing w:after="0" w:line="194" w:lineRule="auto"/>
      <w:ind w:left="-187" w:right="-14" w:firstLine="187"/>
      <w:rPr>
        <w:rFonts w:ascii="Univers LT Std 59 UltraCn" w:hAnsi="Univers LT Std 59 UltraCn"/>
        <w:iCs/>
        <w:color w:val="595959" w:themeColor="text1"/>
        <w:sz w:val="36"/>
        <w:szCs w:val="36"/>
      </w:rPr>
    </w:pPr>
    <w:r>
      <w:rPr>
        <w:rFonts w:ascii="Univers LT Std 59 UltraCn" w:hAnsi="Univers LT Std 59 UltraCn"/>
        <w:color w:val="005B9E" w:themeColor="accent1"/>
        <w:sz w:val="24"/>
        <w:szCs w:val="24"/>
      </w:rPr>
      <w:t>4126 Technology Way, Suite 200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>
      <w:rPr>
        <w:rFonts w:ascii="Univers LT Std 59 UltraCn" w:hAnsi="Univers LT Std 59 UltraCn"/>
        <w:color w:val="005B9E" w:themeColor="accent1"/>
        <w:sz w:val="24"/>
        <w:szCs w:val="24"/>
      </w:rPr>
      <w:t>Carson City, NV 89706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(7</w:t>
    </w:r>
    <w:r>
      <w:rPr>
        <w:rFonts w:ascii="Univers LT Std 59 UltraCn" w:hAnsi="Univers LT Std 59 UltraCn"/>
        <w:color w:val="005B9E" w:themeColor="accent1"/>
        <w:sz w:val="24"/>
        <w:szCs w:val="24"/>
      </w:rPr>
      <w:t>75) 684-4190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Fax (</w:t>
    </w:r>
    <w:r>
      <w:rPr>
        <w:rFonts w:ascii="Univers LT Std 59 UltraCn" w:hAnsi="Univers LT Std 59 UltraCn"/>
        <w:color w:val="005B9E" w:themeColor="accent1"/>
        <w:sz w:val="24"/>
        <w:szCs w:val="24"/>
      </w:rPr>
      <w:t xml:space="preserve">775) 684-4185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dpbh.nv.gov</w:t>
    </w:r>
    <w:r>
      <w:rPr>
        <w:rFonts w:ascii="Univers LT Std 59 UltraCn" w:hAnsi="Univers LT Std 59 UltraCn"/>
        <w:color w:val="005B9E" w:themeColor="accent1"/>
        <w:sz w:val="24"/>
        <w:szCs w:val="24"/>
      </w:rPr>
      <w:tab/>
    </w:r>
    <w:r w:rsidRPr="009A5318">
      <w:rPr>
        <w:rFonts w:ascii="Univers LT Std 59 UltraCn" w:hAnsi="Univers LT Std 59 UltraCn"/>
        <w:iCs/>
        <w:color w:val="595959" w:themeColor="text1"/>
        <w:sz w:val="36"/>
        <w:szCs w:val="36"/>
      </w:rPr>
      <w:t>ALL IN GOOD HEALTH.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91478" w14:textId="77777777" w:rsidR="003A1202" w:rsidRDefault="003A120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84BBB" w14:textId="77777777" w:rsidR="00EB2731" w:rsidRPr="00145ED2" w:rsidRDefault="00EB2731" w:rsidP="00012113">
    <w:pPr>
      <w:pStyle w:val="Footer"/>
      <w:tabs>
        <w:tab w:val="left" w:pos="8550"/>
      </w:tabs>
      <w:spacing w:before="180"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94BBDE" wp14:editId="29F7DC69">
              <wp:simplePos x="0" y="0"/>
              <wp:positionH relativeFrom="column">
                <wp:posOffset>3810</wp:posOffset>
              </wp:positionH>
              <wp:positionV relativeFrom="page">
                <wp:posOffset>8905158</wp:posOffset>
              </wp:positionV>
              <wp:extent cx="2445385" cy="0"/>
              <wp:effectExtent l="0" t="19050" r="31115" b="1905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4538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FAD611" id="Straight Connector 2" o:spid="_x0000_s1026" alt="&quot;&quot;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.3pt,701.2pt" to="192.85pt,7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" strokecolor="#005b9e [3204]" strokeweight="2.25pt">
              <v:stroke joinstyle="miter"/>
              <w10:wrap anchory="page"/>
            </v:line>
          </w:pict>
        </mc:Fallback>
      </mc:AlternateContent>
    </w:r>
    <w:sdt>
      <w:sdtPr>
        <w:id w:val="-1694677246"/>
        <w:docPartObj>
          <w:docPartGallery w:val="Page Numbers (Bottom of Page)"/>
          <w:docPartUnique/>
        </w:docPartObj>
      </w:sdtPr>
      <w:sdtContent>
        <w:sdt>
          <w:sdtPr>
            <w:id w:val="1626041270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328E0898" w14:textId="77777777" w:rsidR="00F71AA6" w:rsidRPr="00F71AA6" w:rsidRDefault="00F71AA6" w:rsidP="00F71AA6">
    <w:pPr>
      <w:spacing w:after="0"/>
      <w:rPr>
        <w:rFonts w:ascii="Univers LT Std 59 UltraCn" w:eastAsia="Calibri" w:hAnsi="Univers LT Std 59 UltraCn" w:cs="Times New Roman"/>
        <w:color w:val="005B9E"/>
        <w:sz w:val="24"/>
        <w:szCs w:val="24"/>
      </w:rPr>
    </w:pP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Bureau of Behavioral Health Wellness and Prevention </w:t>
    </w:r>
  </w:p>
  <w:p w14:paraId="0DEC89E3" w14:textId="77777777" w:rsidR="00EB2731" w:rsidRPr="00F71AA6" w:rsidRDefault="00F71AA6" w:rsidP="00E57B20">
    <w:pPr>
      <w:tabs>
        <w:tab w:val="left" w:pos="8550"/>
      </w:tabs>
      <w:spacing w:after="0" w:line="194" w:lineRule="auto"/>
      <w:jc w:val="both"/>
      <w:rPr>
        <w:rFonts w:ascii="Univers LT Std 59 UltraCn" w:eastAsia="Calibri" w:hAnsi="Univers LT Std 59 UltraCn" w:cs="Times New Roman"/>
        <w:color w:val="005B9E"/>
        <w:sz w:val="24"/>
        <w:szCs w:val="24"/>
      </w:rPr>
    </w:pP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4126 Technology Way, Suite 200 </w:t>
    </w:r>
    <w:r w:rsidRPr="00F71AA6">
      <w:rPr>
        <w:rFonts w:ascii="Arial" w:eastAsia="Calibri" w:hAnsi="Arial" w:cs="Arial"/>
        <w:color w:val="005B9E"/>
        <w:sz w:val="24"/>
        <w:szCs w:val="24"/>
      </w:rPr>
      <w:t>●</w:t>
    </w: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 Carson City, NV 89706 </w:t>
    </w:r>
    <w:r w:rsidRPr="00F71AA6">
      <w:rPr>
        <w:rFonts w:ascii="Arial" w:eastAsia="Calibri" w:hAnsi="Arial" w:cs="Arial"/>
        <w:color w:val="005B9E"/>
        <w:sz w:val="24"/>
        <w:szCs w:val="24"/>
      </w:rPr>
      <w:t>●</w:t>
    </w: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 (775) 684-4190 </w:t>
    </w:r>
    <w:r w:rsidRPr="00F71AA6">
      <w:rPr>
        <w:rFonts w:ascii="Arial" w:eastAsia="Calibri" w:hAnsi="Arial" w:cs="Arial"/>
        <w:color w:val="005B9E"/>
        <w:sz w:val="24"/>
        <w:szCs w:val="24"/>
      </w:rPr>
      <w:t>●</w:t>
    </w: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 Fax (775) 684-4185 </w:t>
    </w:r>
    <w:r w:rsidRPr="00F71AA6">
      <w:rPr>
        <w:rFonts w:ascii="Arial" w:eastAsia="Calibri" w:hAnsi="Arial" w:cs="Arial"/>
        <w:color w:val="005B9E"/>
        <w:sz w:val="24"/>
        <w:szCs w:val="24"/>
      </w:rPr>
      <w:t>●</w:t>
    </w: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 dpbh.nv.gov</w:t>
    </w:r>
    <w:r>
      <w:rPr>
        <w:rFonts w:ascii="Univers LT Std 59 UltraCn" w:eastAsia="Calibri" w:hAnsi="Univers LT Std 59 UltraCn" w:cs="Times New Roman"/>
        <w:color w:val="005B9E"/>
        <w:sz w:val="24"/>
        <w:szCs w:val="24"/>
      </w:rPr>
      <w:tab/>
    </w:r>
    <w:r w:rsidR="00C969F0" w:rsidRPr="009A5318">
      <w:rPr>
        <w:rFonts w:ascii="Univers LT Std 59 UltraCn" w:hAnsi="Univers LT Std 59 UltraCn"/>
        <w:iCs/>
        <w:color w:val="595959" w:themeColor="text1"/>
        <w:sz w:val="36"/>
        <w:szCs w:val="36"/>
      </w:rPr>
      <w:t>ALL IN GOOD HEALTH.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767EF" w14:textId="77777777" w:rsidR="004F45CE" w:rsidRDefault="004F45CE" w:rsidP="00B4502F">
      <w:pPr>
        <w:spacing w:after="0" w:line="240" w:lineRule="auto"/>
      </w:pPr>
      <w:r>
        <w:separator/>
      </w:r>
    </w:p>
  </w:footnote>
  <w:footnote w:type="continuationSeparator" w:id="0">
    <w:p w14:paraId="08057D90" w14:textId="77777777" w:rsidR="004F45CE" w:rsidRDefault="004F45CE" w:rsidP="00B45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7025A" w14:textId="77777777" w:rsidR="003A1202" w:rsidRDefault="003A12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33C11" w14:textId="77777777" w:rsidR="003A1202" w:rsidRDefault="003A12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1BB1D" w14:textId="77777777" w:rsidR="003A1202" w:rsidRDefault="003A12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05F8"/>
    <w:multiLevelType w:val="multilevel"/>
    <w:tmpl w:val="3502E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7E61B9"/>
    <w:multiLevelType w:val="hybridMultilevel"/>
    <w:tmpl w:val="802C7C6C"/>
    <w:lvl w:ilvl="0" w:tplc="04090001">
      <w:start w:val="1"/>
      <w:numFmt w:val="bullet"/>
      <w:lvlText w:val=""/>
      <w:lvlJc w:val="left"/>
      <w:pPr>
        <w:ind w:left="18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4" w:hanging="360"/>
      </w:pPr>
      <w:rPr>
        <w:rFonts w:ascii="Wingdings" w:hAnsi="Wingdings" w:hint="default"/>
      </w:rPr>
    </w:lvl>
  </w:abstractNum>
  <w:abstractNum w:abstractNumId="2" w15:restartNumberingAfterBreak="0">
    <w:nsid w:val="3C775B89"/>
    <w:multiLevelType w:val="hybridMultilevel"/>
    <w:tmpl w:val="81B6A082"/>
    <w:lvl w:ilvl="0" w:tplc="CEDECEC2">
      <w:numFmt w:val="bullet"/>
      <w:lvlText w:val=""/>
      <w:lvlJc w:val="left"/>
      <w:pPr>
        <w:ind w:left="1094" w:hanging="360"/>
      </w:pPr>
      <w:rPr>
        <w:rFonts w:ascii="Symbol" w:eastAsia="Montserrat" w:hAnsi="Symbol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" w15:restartNumberingAfterBreak="0">
    <w:nsid w:val="51403E92"/>
    <w:multiLevelType w:val="hybridMultilevel"/>
    <w:tmpl w:val="889EB2BE"/>
    <w:lvl w:ilvl="0" w:tplc="0409000F">
      <w:start w:val="1"/>
      <w:numFmt w:val="decimal"/>
      <w:lvlText w:val="%1."/>
      <w:lvlJc w:val="left"/>
      <w:pPr>
        <w:ind w:left="734" w:hanging="360"/>
      </w:pPr>
    </w:lvl>
    <w:lvl w:ilvl="1" w:tplc="04090019" w:tentative="1">
      <w:start w:val="1"/>
      <w:numFmt w:val="lowerLetter"/>
      <w:lvlText w:val="%2."/>
      <w:lvlJc w:val="left"/>
      <w:pPr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 w15:restartNumberingAfterBreak="0">
    <w:nsid w:val="51B834B4"/>
    <w:multiLevelType w:val="multilevel"/>
    <w:tmpl w:val="137C0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551292"/>
    <w:multiLevelType w:val="hybridMultilevel"/>
    <w:tmpl w:val="4BE27900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660B7C73"/>
    <w:multiLevelType w:val="hybridMultilevel"/>
    <w:tmpl w:val="5392A202"/>
    <w:lvl w:ilvl="0" w:tplc="0409000F">
      <w:start w:val="1"/>
      <w:numFmt w:val="decimal"/>
      <w:lvlText w:val="%1."/>
      <w:lvlJc w:val="left"/>
      <w:pPr>
        <w:ind w:left="724" w:hanging="360"/>
      </w:p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7" w15:restartNumberingAfterBreak="0">
    <w:nsid w:val="76A72A37"/>
    <w:multiLevelType w:val="hybridMultilevel"/>
    <w:tmpl w:val="85EC3852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1276331032">
    <w:abstractNumId w:val="4"/>
  </w:num>
  <w:num w:numId="2" w16cid:durableId="391080782">
    <w:abstractNumId w:val="0"/>
  </w:num>
  <w:num w:numId="3" w16cid:durableId="62798417">
    <w:abstractNumId w:val="6"/>
  </w:num>
  <w:num w:numId="4" w16cid:durableId="350836369">
    <w:abstractNumId w:val="3"/>
  </w:num>
  <w:num w:numId="5" w16cid:durableId="321935047">
    <w:abstractNumId w:val="2"/>
  </w:num>
  <w:num w:numId="6" w16cid:durableId="2049379032">
    <w:abstractNumId w:val="1"/>
  </w:num>
  <w:num w:numId="7" w16cid:durableId="346176100">
    <w:abstractNumId w:val="5"/>
  </w:num>
  <w:num w:numId="8" w16cid:durableId="8053151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55"/>
    <w:rsid w:val="00003530"/>
    <w:rsid w:val="000035A8"/>
    <w:rsid w:val="00007A54"/>
    <w:rsid w:val="000118BC"/>
    <w:rsid w:val="00012113"/>
    <w:rsid w:val="00033442"/>
    <w:rsid w:val="0003562A"/>
    <w:rsid w:val="00036947"/>
    <w:rsid w:val="00043A09"/>
    <w:rsid w:val="000450D6"/>
    <w:rsid w:val="00054503"/>
    <w:rsid w:val="00055170"/>
    <w:rsid w:val="0006756F"/>
    <w:rsid w:val="0006791A"/>
    <w:rsid w:val="00070375"/>
    <w:rsid w:val="000739B8"/>
    <w:rsid w:val="000751F5"/>
    <w:rsid w:val="00080038"/>
    <w:rsid w:val="000801D1"/>
    <w:rsid w:val="00081B72"/>
    <w:rsid w:val="00083AF7"/>
    <w:rsid w:val="000907F4"/>
    <w:rsid w:val="00091F7F"/>
    <w:rsid w:val="0009504E"/>
    <w:rsid w:val="000A09AB"/>
    <w:rsid w:val="000A49CC"/>
    <w:rsid w:val="000A735A"/>
    <w:rsid w:val="000B07E2"/>
    <w:rsid w:val="000B1D7D"/>
    <w:rsid w:val="000B506D"/>
    <w:rsid w:val="000C0DA3"/>
    <w:rsid w:val="000C633C"/>
    <w:rsid w:val="000C6E2D"/>
    <w:rsid w:val="000C6EDC"/>
    <w:rsid w:val="000C72FA"/>
    <w:rsid w:val="000D0C79"/>
    <w:rsid w:val="000D1F6B"/>
    <w:rsid w:val="000D329F"/>
    <w:rsid w:val="000D3995"/>
    <w:rsid w:val="000E0857"/>
    <w:rsid w:val="000E3213"/>
    <w:rsid w:val="000E51F8"/>
    <w:rsid w:val="000F16CB"/>
    <w:rsid w:val="000F1C5A"/>
    <w:rsid w:val="000F3C93"/>
    <w:rsid w:val="00100E09"/>
    <w:rsid w:val="00101E6F"/>
    <w:rsid w:val="001061BE"/>
    <w:rsid w:val="00106D4E"/>
    <w:rsid w:val="00107B38"/>
    <w:rsid w:val="00116660"/>
    <w:rsid w:val="00117649"/>
    <w:rsid w:val="00120A28"/>
    <w:rsid w:val="00127169"/>
    <w:rsid w:val="00130AF7"/>
    <w:rsid w:val="001370C8"/>
    <w:rsid w:val="00140B6E"/>
    <w:rsid w:val="00145ED2"/>
    <w:rsid w:val="00153425"/>
    <w:rsid w:val="00157D80"/>
    <w:rsid w:val="0016258F"/>
    <w:rsid w:val="001729D9"/>
    <w:rsid w:val="00174FD9"/>
    <w:rsid w:val="00176609"/>
    <w:rsid w:val="00181E39"/>
    <w:rsid w:val="00183649"/>
    <w:rsid w:val="00186664"/>
    <w:rsid w:val="0018700A"/>
    <w:rsid w:val="00187F58"/>
    <w:rsid w:val="0019357D"/>
    <w:rsid w:val="00197F78"/>
    <w:rsid w:val="001A12F7"/>
    <w:rsid w:val="001B25FA"/>
    <w:rsid w:val="001B37C1"/>
    <w:rsid w:val="001B53FA"/>
    <w:rsid w:val="001B57A2"/>
    <w:rsid w:val="001C0C35"/>
    <w:rsid w:val="001C2277"/>
    <w:rsid w:val="001C3517"/>
    <w:rsid w:val="001D5F93"/>
    <w:rsid w:val="001E0EDD"/>
    <w:rsid w:val="001E1D9D"/>
    <w:rsid w:val="001F3A5B"/>
    <w:rsid w:val="001F3E29"/>
    <w:rsid w:val="001F43F3"/>
    <w:rsid w:val="002007CC"/>
    <w:rsid w:val="00200EAA"/>
    <w:rsid w:val="002051CC"/>
    <w:rsid w:val="00210A81"/>
    <w:rsid w:val="00212C72"/>
    <w:rsid w:val="002177F2"/>
    <w:rsid w:val="00217F4A"/>
    <w:rsid w:val="00220B7D"/>
    <w:rsid w:val="002277BD"/>
    <w:rsid w:val="002302A2"/>
    <w:rsid w:val="00232B34"/>
    <w:rsid w:val="0023327E"/>
    <w:rsid w:val="00234289"/>
    <w:rsid w:val="0024277A"/>
    <w:rsid w:val="00246488"/>
    <w:rsid w:val="0024769F"/>
    <w:rsid w:val="002505AC"/>
    <w:rsid w:val="0025347B"/>
    <w:rsid w:val="00254D0D"/>
    <w:rsid w:val="00262690"/>
    <w:rsid w:val="00263464"/>
    <w:rsid w:val="002652F6"/>
    <w:rsid w:val="00272CC8"/>
    <w:rsid w:val="00274A90"/>
    <w:rsid w:val="00275575"/>
    <w:rsid w:val="00277C94"/>
    <w:rsid w:val="00284F02"/>
    <w:rsid w:val="00285589"/>
    <w:rsid w:val="00287956"/>
    <w:rsid w:val="002A0028"/>
    <w:rsid w:val="002A4FFF"/>
    <w:rsid w:val="002A66F5"/>
    <w:rsid w:val="002B12F8"/>
    <w:rsid w:val="002B18BA"/>
    <w:rsid w:val="002B4A1B"/>
    <w:rsid w:val="002B690C"/>
    <w:rsid w:val="002C62A0"/>
    <w:rsid w:val="002E1D1E"/>
    <w:rsid w:val="002E6BF1"/>
    <w:rsid w:val="002E7A0E"/>
    <w:rsid w:val="002E7A84"/>
    <w:rsid w:val="002F19DD"/>
    <w:rsid w:val="002F39C8"/>
    <w:rsid w:val="00300148"/>
    <w:rsid w:val="00300290"/>
    <w:rsid w:val="003029C4"/>
    <w:rsid w:val="0030347B"/>
    <w:rsid w:val="00305D7D"/>
    <w:rsid w:val="0030670E"/>
    <w:rsid w:val="003070A5"/>
    <w:rsid w:val="00312E5B"/>
    <w:rsid w:val="00315E75"/>
    <w:rsid w:val="00322F70"/>
    <w:rsid w:val="003244B6"/>
    <w:rsid w:val="00331D04"/>
    <w:rsid w:val="00341633"/>
    <w:rsid w:val="00343BE1"/>
    <w:rsid w:val="0034654E"/>
    <w:rsid w:val="00346A17"/>
    <w:rsid w:val="00347963"/>
    <w:rsid w:val="003509DF"/>
    <w:rsid w:val="0035401F"/>
    <w:rsid w:val="003563C9"/>
    <w:rsid w:val="003745B9"/>
    <w:rsid w:val="00374B77"/>
    <w:rsid w:val="00375D19"/>
    <w:rsid w:val="003830E9"/>
    <w:rsid w:val="00385E8E"/>
    <w:rsid w:val="0039160D"/>
    <w:rsid w:val="00393299"/>
    <w:rsid w:val="003933D4"/>
    <w:rsid w:val="003A1202"/>
    <w:rsid w:val="003A2230"/>
    <w:rsid w:val="003A41F4"/>
    <w:rsid w:val="003A59E1"/>
    <w:rsid w:val="003B2F8A"/>
    <w:rsid w:val="003B6308"/>
    <w:rsid w:val="003C0F13"/>
    <w:rsid w:val="003C3E45"/>
    <w:rsid w:val="003C53AB"/>
    <w:rsid w:val="003C5487"/>
    <w:rsid w:val="003C579F"/>
    <w:rsid w:val="003C73B9"/>
    <w:rsid w:val="003D0F49"/>
    <w:rsid w:val="003D2776"/>
    <w:rsid w:val="003D4806"/>
    <w:rsid w:val="003E1053"/>
    <w:rsid w:val="003F0285"/>
    <w:rsid w:val="003F1C0B"/>
    <w:rsid w:val="003F4F39"/>
    <w:rsid w:val="003F545A"/>
    <w:rsid w:val="003F64FC"/>
    <w:rsid w:val="003F7147"/>
    <w:rsid w:val="00403BE2"/>
    <w:rsid w:val="0041412B"/>
    <w:rsid w:val="00414384"/>
    <w:rsid w:val="00415562"/>
    <w:rsid w:val="0041663B"/>
    <w:rsid w:val="00425659"/>
    <w:rsid w:val="00440E0E"/>
    <w:rsid w:val="00446A1D"/>
    <w:rsid w:val="00446C94"/>
    <w:rsid w:val="0044793F"/>
    <w:rsid w:val="0045260B"/>
    <w:rsid w:val="00455858"/>
    <w:rsid w:val="00455D78"/>
    <w:rsid w:val="004643D4"/>
    <w:rsid w:val="00464F19"/>
    <w:rsid w:val="004665CD"/>
    <w:rsid w:val="0047062C"/>
    <w:rsid w:val="004734F0"/>
    <w:rsid w:val="00473D82"/>
    <w:rsid w:val="00482A09"/>
    <w:rsid w:val="004842F7"/>
    <w:rsid w:val="00493EDB"/>
    <w:rsid w:val="00495E91"/>
    <w:rsid w:val="00496D78"/>
    <w:rsid w:val="00496FCD"/>
    <w:rsid w:val="004A134A"/>
    <w:rsid w:val="004A35E6"/>
    <w:rsid w:val="004A6732"/>
    <w:rsid w:val="004B1E84"/>
    <w:rsid w:val="004B494A"/>
    <w:rsid w:val="004B5756"/>
    <w:rsid w:val="004B58D9"/>
    <w:rsid w:val="004C5194"/>
    <w:rsid w:val="004D0569"/>
    <w:rsid w:val="004D2229"/>
    <w:rsid w:val="004D23F1"/>
    <w:rsid w:val="004D4146"/>
    <w:rsid w:val="004D528B"/>
    <w:rsid w:val="004D7F6B"/>
    <w:rsid w:val="004E1A33"/>
    <w:rsid w:val="004E2AE9"/>
    <w:rsid w:val="004E3F33"/>
    <w:rsid w:val="004E6C29"/>
    <w:rsid w:val="004F45CE"/>
    <w:rsid w:val="004F4B4E"/>
    <w:rsid w:val="00500F40"/>
    <w:rsid w:val="00501007"/>
    <w:rsid w:val="00505994"/>
    <w:rsid w:val="0050736A"/>
    <w:rsid w:val="0051480A"/>
    <w:rsid w:val="00515CFF"/>
    <w:rsid w:val="005203D9"/>
    <w:rsid w:val="00521513"/>
    <w:rsid w:val="00526D4D"/>
    <w:rsid w:val="00527597"/>
    <w:rsid w:val="00531356"/>
    <w:rsid w:val="005333F4"/>
    <w:rsid w:val="00535BBD"/>
    <w:rsid w:val="00537E9A"/>
    <w:rsid w:val="0054054E"/>
    <w:rsid w:val="00544A00"/>
    <w:rsid w:val="0054637F"/>
    <w:rsid w:val="0055157E"/>
    <w:rsid w:val="00551C02"/>
    <w:rsid w:val="00551C0E"/>
    <w:rsid w:val="0055475E"/>
    <w:rsid w:val="00557B46"/>
    <w:rsid w:val="00561AE4"/>
    <w:rsid w:val="00562938"/>
    <w:rsid w:val="00564C1B"/>
    <w:rsid w:val="00576F41"/>
    <w:rsid w:val="00577B24"/>
    <w:rsid w:val="00586759"/>
    <w:rsid w:val="00587BF0"/>
    <w:rsid w:val="0059675A"/>
    <w:rsid w:val="005A27A7"/>
    <w:rsid w:val="005A54B8"/>
    <w:rsid w:val="005A6FCE"/>
    <w:rsid w:val="005A743F"/>
    <w:rsid w:val="005B14DE"/>
    <w:rsid w:val="005C7345"/>
    <w:rsid w:val="005D467E"/>
    <w:rsid w:val="005E0DDA"/>
    <w:rsid w:val="005F07E9"/>
    <w:rsid w:val="005F1B1B"/>
    <w:rsid w:val="005F5CBD"/>
    <w:rsid w:val="00603407"/>
    <w:rsid w:val="0061210D"/>
    <w:rsid w:val="0061296C"/>
    <w:rsid w:val="00613BDD"/>
    <w:rsid w:val="00614EF5"/>
    <w:rsid w:val="0061592E"/>
    <w:rsid w:val="006243E2"/>
    <w:rsid w:val="00626FCE"/>
    <w:rsid w:val="0063487A"/>
    <w:rsid w:val="00640852"/>
    <w:rsid w:val="006418DA"/>
    <w:rsid w:val="00641912"/>
    <w:rsid w:val="006447B4"/>
    <w:rsid w:val="0066229B"/>
    <w:rsid w:val="00665DF5"/>
    <w:rsid w:val="00670293"/>
    <w:rsid w:val="006715F7"/>
    <w:rsid w:val="0067347E"/>
    <w:rsid w:val="00673538"/>
    <w:rsid w:val="00682BDD"/>
    <w:rsid w:val="00683E8A"/>
    <w:rsid w:val="0068687E"/>
    <w:rsid w:val="006913F9"/>
    <w:rsid w:val="00691569"/>
    <w:rsid w:val="006915A1"/>
    <w:rsid w:val="006A2180"/>
    <w:rsid w:val="006A57B8"/>
    <w:rsid w:val="006B5000"/>
    <w:rsid w:val="006C716F"/>
    <w:rsid w:val="006D0E42"/>
    <w:rsid w:val="006D4845"/>
    <w:rsid w:val="006E0042"/>
    <w:rsid w:val="006E0F17"/>
    <w:rsid w:val="006E17D4"/>
    <w:rsid w:val="006F4D2B"/>
    <w:rsid w:val="006F55F7"/>
    <w:rsid w:val="006F5815"/>
    <w:rsid w:val="006F68DA"/>
    <w:rsid w:val="00700AB7"/>
    <w:rsid w:val="00700C6A"/>
    <w:rsid w:val="00701860"/>
    <w:rsid w:val="00702408"/>
    <w:rsid w:val="007036D0"/>
    <w:rsid w:val="00706D1E"/>
    <w:rsid w:val="007113FD"/>
    <w:rsid w:val="00712780"/>
    <w:rsid w:val="0072057D"/>
    <w:rsid w:val="00721D24"/>
    <w:rsid w:val="00732D1A"/>
    <w:rsid w:val="007356B0"/>
    <w:rsid w:val="00736F76"/>
    <w:rsid w:val="0075274A"/>
    <w:rsid w:val="007531E5"/>
    <w:rsid w:val="007540D8"/>
    <w:rsid w:val="0076123C"/>
    <w:rsid w:val="00765ACA"/>
    <w:rsid w:val="00765C25"/>
    <w:rsid w:val="00770460"/>
    <w:rsid w:val="007707AE"/>
    <w:rsid w:val="00770B10"/>
    <w:rsid w:val="00770DC6"/>
    <w:rsid w:val="007730BC"/>
    <w:rsid w:val="00775066"/>
    <w:rsid w:val="007770AE"/>
    <w:rsid w:val="0078169A"/>
    <w:rsid w:val="00783A28"/>
    <w:rsid w:val="00785E13"/>
    <w:rsid w:val="00794557"/>
    <w:rsid w:val="00795B75"/>
    <w:rsid w:val="007A2986"/>
    <w:rsid w:val="007B439F"/>
    <w:rsid w:val="007B5359"/>
    <w:rsid w:val="007B6AFF"/>
    <w:rsid w:val="007C1D99"/>
    <w:rsid w:val="007C55AC"/>
    <w:rsid w:val="007D3102"/>
    <w:rsid w:val="007D3B71"/>
    <w:rsid w:val="007D4AD7"/>
    <w:rsid w:val="007D5272"/>
    <w:rsid w:val="007E02C7"/>
    <w:rsid w:val="007E0B72"/>
    <w:rsid w:val="007E3ECA"/>
    <w:rsid w:val="007E6F1B"/>
    <w:rsid w:val="007E799D"/>
    <w:rsid w:val="007E7D78"/>
    <w:rsid w:val="007F03D1"/>
    <w:rsid w:val="007F3C9B"/>
    <w:rsid w:val="008023AE"/>
    <w:rsid w:val="00803594"/>
    <w:rsid w:val="00806744"/>
    <w:rsid w:val="0081119D"/>
    <w:rsid w:val="00811300"/>
    <w:rsid w:val="008148E4"/>
    <w:rsid w:val="00814E78"/>
    <w:rsid w:val="008222B1"/>
    <w:rsid w:val="00827AFC"/>
    <w:rsid w:val="0083633D"/>
    <w:rsid w:val="008376E1"/>
    <w:rsid w:val="00847862"/>
    <w:rsid w:val="00854E5B"/>
    <w:rsid w:val="00860DD2"/>
    <w:rsid w:val="00860FEE"/>
    <w:rsid w:val="00861D63"/>
    <w:rsid w:val="00864101"/>
    <w:rsid w:val="00865A8A"/>
    <w:rsid w:val="00871F4B"/>
    <w:rsid w:val="00876FF8"/>
    <w:rsid w:val="008857E8"/>
    <w:rsid w:val="008939BB"/>
    <w:rsid w:val="00896ABE"/>
    <w:rsid w:val="008A1E3D"/>
    <w:rsid w:val="008A35C5"/>
    <w:rsid w:val="008A718C"/>
    <w:rsid w:val="008B13AB"/>
    <w:rsid w:val="008B3EA4"/>
    <w:rsid w:val="008B6D07"/>
    <w:rsid w:val="008B6DB6"/>
    <w:rsid w:val="008C5B5B"/>
    <w:rsid w:val="008C6E74"/>
    <w:rsid w:val="008D00F4"/>
    <w:rsid w:val="008D6516"/>
    <w:rsid w:val="008E0DBE"/>
    <w:rsid w:val="008E4DAC"/>
    <w:rsid w:val="009021FC"/>
    <w:rsid w:val="00905A91"/>
    <w:rsid w:val="0090758B"/>
    <w:rsid w:val="009117D9"/>
    <w:rsid w:val="00921640"/>
    <w:rsid w:val="009345AD"/>
    <w:rsid w:val="00936D08"/>
    <w:rsid w:val="0093715D"/>
    <w:rsid w:val="00937C71"/>
    <w:rsid w:val="009432B3"/>
    <w:rsid w:val="009445D2"/>
    <w:rsid w:val="00945997"/>
    <w:rsid w:val="00950D2B"/>
    <w:rsid w:val="009518BA"/>
    <w:rsid w:val="00951CD6"/>
    <w:rsid w:val="009523AA"/>
    <w:rsid w:val="00954A69"/>
    <w:rsid w:val="0096661E"/>
    <w:rsid w:val="00967E27"/>
    <w:rsid w:val="00974BDD"/>
    <w:rsid w:val="009805C2"/>
    <w:rsid w:val="00981A78"/>
    <w:rsid w:val="0099170A"/>
    <w:rsid w:val="009922E2"/>
    <w:rsid w:val="00995D5F"/>
    <w:rsid w:val="009A100A"/>
    <w:rsid w:val="009A2756"/>
    <w:rsid w:val="009A5318"/>
    <w:rsid w:val="009A5591"/>
    <w:rsid w:val="009B5934"/>
    <w:rsid w:val="009B5E7F"/>
    <w:rsid w:val="009B64D1"/>
    <w:rsid w:val="009B6D5C"/>
    <w:rsid w:val="009C200C"/>
    <w:rsid w:val="009C2CA7"/>
    <w:rsid w:val="009C32A9"/>
    <w:rsid w:val="009C396B"/>
    <w:rsid w:val="009C612A"/>
    <w:rsid w:val="009C7CA3"/>
    <w:rsid w:val="009D2ECD"/>
    <w:rsid w:val="009D53A2"/>
    <w:rsid w:val="009D5EC8"/>
    <w:rsid w:val="009D6D4C"/>
    <w:rsid w:val="009F1EDE"/>
    <w:rsid w:val="009F5D9A"/>
    <w:rsid w:val="009F6FA3"/>
    <w:rsid w:val="00A01C34"/>
    <w:rsid w:val="00A06755"/>
    <w:rsid w:val="00A07F22"/>
    <w:rsid w:val="00A11715"/>
    <w:rsid w:val="00A118AC"/>
    <w:rsid w:val="00A1420A"/>
    <w:rsid w:val="00A154AD"/>
    <w:rsid w:val="00A22DF3"/>
    <w:rsid w:val="00A26669"/>
    <w:rsid w:val="00A300A8"/>
    <w:rsid w:val="00A34092"/>
    <w:rsid w:val="00A34A07"/>
    <w:rsid w:val="00A46381"/>
    <w:rsid w:val="00A54CC8"/>
    <w:rsid w:val="00A5585F"/>
    <w:rsid w:val="00A56BB5"/>
    <w:rsid w:val="00A672E5"/>
    <w:rsid w:val="00A705CB"/>
    <w:rsid w:val="00A72DC3"/>
    <w:rsid w:val="00A733C9"/>
    <w:rsid w:val="00A74D92"/>
    <w:rsid w:val="00A81C86"/>
    <w:rsid w:val="00A83E5F"/>
    <w:rsid w:val="00A9227F"/>
    <w:rsid w:val="00A93249"/>
    <w:rsid w:val="00A938CC"/>
    <w:rsid w:val="00A93EDB"/>
    <w:rsid w:val="00A948D2"/>
    <w:rsid w:val="00A959CC"/>
    <w:rsid w:val="00A95EFC"/>
    <w:rsid w:val="00AA2654"/>
    <w:rsid w:val="00AA40C6"/>
    <w:rsid w:val="00AA5142"/>
    <w:rsid w:val="00AB08CF"/>
    <w:rsid w:val="00AB1A50"/>
    <w:rsid w:val="00AB56EA"/>
    <w:rsid w:val="00AC19FB"/>
    <w:rsid w:val="00AC45E8"/>
    <w:rsid w:val="00AC5B1F"/>
    <w:rsid w:val="00AC7419"/>
    <w:rsid w:val="00AD1ADB"/>
    <w:rsid w:val="00AD1D22"/>
    <w:rsid w:val="00AD279F"/>
    <w:rsid w:val="00AD54A1"/>
    <w:rsid w:val="00AD7543"/>
    <w:rsid w:val="00AE0B61"/>
    <w:rsid w:val="00AE61D3"/>
    <w:rsid w:val="00AF4299"/>
    <w:rsid w:val="00B061E8"/>
    <w:rsid w:val="00B11FA3"/>
    <w:rsid w:val="00B1318A"/>
    <w:rsid w:val="00B25696"/>
    <w:rsid w:val="00B30438"/>
    <w:rsid w:val="00B34E0A"/>
    <w:rsid w:val="00B42BFF"/>
    <w:rsid w:val="00B4502F"/>
    <w:rsid w:val="00B45A57"/>
    <w:rsid w:val="00B50987"/>
    <w:rsid w:val="00B509D2"/>
    <w:rsid w:val="00B555D7"/>
    <w:rsid w:val="00B561F2"/>
    <w:rsid w:val="00B56200"/>
    <w:rsid w:val="00B61EE6"/>
    <w:rsid w:val="00B64D99"/>
    <w:rsid w:val="00B66C84"/>
    <w:rsid w:val="00B72FE1"/>
    <w:rsid w:val="00B73A57"/>
    <w:rsid w:val="00B8273D"/>
    <w:rsid w:val="00B84764"/>
    <w:rsid w:val="00B91E71"/>
    <w:rsid w:val="00B96A22"/>
    <w:rsid w:val="00BB14A7"/>
    <w:rsid w:val="00BC1936"/>
    <w:rsid w:val="00BC1B0C"/>
    <w:rsid w:val="00BC37D2"/>
    <w:rsid w:val="00BC62BD"/>
    <w:rsid w:val="00BD5BF0"/>
    <w:rsid w:val="00BD6DFF"/>
    <w:rsid w:val="00BE1E9A"/>
    <w:rsid w:val="00BE3CC5"/>
    <w:rsid w:val="00BF6CBA"/>
    <w:rsid w:val="00BF7F1F"/>
    <w:rsid w:val="00C14C96"/>
    <w:rsid w:val="00C15A19"/>
    <w:rsid w:val="00C15B48"/>
    <w:rsid w:val="00C21C51"/>
    <w:rsid w:val="00C223E7"/>
    <w:rsid w:val="00C27DD9"/>
    <w:rsid w:val="00C31A30"/>
    <w:rsid w:val="00C32173"/>
    <w:rsid w:val="00C3468E"/>
    <w:rsid w:val="00C4368B"/>
    <w:rsid w:val="00C52425"/>
    <w:rsid w:val="00C72488"/>
    <w:rsid w:val="00C74B98"/>
    <w:rsid w:val="00C83E4E"/>
    <w:rsid w:val="00C906D0"/>
    <w:rsid w:val="00C91C2C"/>
    <w:rsid w:val="00C952C8"/>
    <w:rsid w:val="00C969F0"/>
    <w:rsid w:val="00C97243"/>
    <w:rsid w:val="00C97294"/>
    <w:rsid w:val="00CA0DFD"/>
    <w:rsid w:val="00CB2D88"/>
    <w:rsid w:val="00CB506F"/>
    <w:rsid w:val="00CB51F2"/>
    <w:rsid w:val="00CC0B90"/>
    <w:rsid w:val="00CC166C"/>
    <w:rsid w:val="00CC44CF"/>
    <w:rsid w:val="00CE0458"/>
    <w:rsid w:val="00CE088F"/>
    <w:rsid w:val="00CE0D43"/>
    <w:rsid w:val="00CE314A"/>
    <w:rsid w:val="00CE333D"/>
    <w:rsid w:val="00CE3ADF"/>
    <w:rsid w:val="00CF0362"/>
    <w:rsid w:val="00CF48B2"/>
    <w:rsid w:val="00CF59BF"/>
    <w:rsid w:val="00D02D61"/>
    <w:rsid w:val="00D03A87"/>
    <w:rsid w:val="00D06EFD"/>
    <w:rsid w:val="00D1232C"/>
    <w:rsid w:val="00D1313E"/>
    <w:rsid w:val="00D15CEA"/>
    <w:rsid w:val="00D176C2"/>
    <w:rsid w:val="00D2532A"/>
    <w:rsid w:val="00D27314"/>
    <w:rsid w:val="00D33E03"/>
    <w:rsid w:val="00D437D1"/>
    <w:rsid w:val="00D45BDB"/>
    <w:rsid w:val="00D52016"/>
    <w:rsid w:val="00D63812"/>
    <w:rsid w:val="00D66CB8"/>
    <w:rsid w:val="00D73B47"/>
    <w:rsid w:val="00D75045"/>
    <w:rsid w:val="00D808C0"/>
    <w:rsid w:val="00D95BBC"/>
    <w:rsid w:val="00DA16A6"/>
    <w:rsid w:val="00DA5641"/>
    <w:rsid w:val="00DA7257"/>
    <w:rsid w:val="00DA7E4F"/>
    <w:rsid w:val="00DB08F5"/>
    <w:rsid w:val="00DB40DD"/>
    <w:rsid w:val="00DB4CF8"/>
    <w:rsid w:val="00DB7BE4"/>
    <w:rsid w:val="00DC407D"/>
    <w:rsid w:val="00DD012B"/>
    <w:rsid w:val="00DD0E2E"/>
    <w:rsid w:val="00DD37FE"/>
    <w:rsid w:val="00DD68A0"/>
    <w:rsid w:val="00DD73A6"/>
    <w:rsid w:val="00DE1225"/>
    <w:rsid w:val="00DE2B69"/>
    <w:rsid w:val="00DE4DEC"/>
    <w:rsid w:val="00DF0C77"/>
    <w:rsid w:val="00E05F14"/>
    <w:rsid w:val="00E11903"/>
    <w:rsid w:val="00E2067C"/>
    <w:rsid w:val="00E21286"/>
    <w:rsid w:val="00E212CE"/>
    <w:rsid w:val="00E216B7"/>
    <w:rsid w:val="00E2226F"/>
    <w:rsid w:val="00E22FDA"/>
    <w:rsid w:val="00E312B2"/>
    <w:rsid w:val="00E31954"/>
    <w:rsid w:val="00E37E13"/>
    <w:rsid w:val="00E40BC9"/>
    <w:rsid w:val="00E41E4B"/>
    <w:rsid w:val="00E43158"/>
    <w:rsid w:val="00E5583C"/>
    <w:rsid w:val="00E5732C"/>
    <w:rsid w:val="00E57B20"/>
    <w:rsid w:val="00E65C9D"/>
    <w:rsid w:val="00E67EFA"/>
    <w:rsid w:val="00E70647"/>
    <w:rsid w:val="00E7410E"/>
    <w:rsid w:val="00E74E75"/>
    <w:rsid w:val="00E818A3"/>
    <w:rsid w:val="00E85181"/>
    <w:rsid w:val="00E91EF2"/>
    <w:rsid w:val="00E95E2D"/>
    <w:rsid w:val="00E95EFE"/>
    <w:rsid w:val="00EA003F"/>
    <w:rsid w:val="00EA52C1"/>
    <w:rsid w:val="00EA6B55"/>
    <w:rsid w:val="00EB048E"/>
    <w:rsid w:val="00EB2731"/>
    <w:rsid w:val="00EB2E21"/>
    <w:rsid w:val="00EC1C5F"/>
    <w:rsid w:val="00EC2CCD"/>
    <w:rsid w:val="00EC7BA9"/>
    <w:rsid w:val="00ED1FAD"/>
    <w:rsid w:val="00EF1D8D"/>
    <w:rsid w:val="00EF1FD4"/>
    <w:rsid w:val="00EF31F2"/>
    <w:rsid w:val="00EF45D7"/>
    <w:rsid w:val="00F01F0F"/>
    <w:rsid w:val="00F03693"/>
    <w:rsid w:val="00F0629E"/>
    <w:rsid w:val="00F065C3"/>
    <w:rsid w:val="00F068CA"/>
    <w:rsid w:val="00F07807"/>
    <w:rsid w:val="00F10146"/>
    <w:rsid w:val="00F11B23"/>
    <w:rsid w:val="00F23F9A"/>
    <w:rsid w:val="00F24E5C"/>
    <w:rsid w:val="00F25932"/>
    <w:rsid w:val="00F3399D"/>
    <w:rsid w:val="00F422BF"/>
    <w:rsid w:val="00F5118F"/>
    <w:rsid w:val="00F51990"/>
    <w:rsid w:val="00F5249A"/>
    <w:rsid w:val="00F56F35"/>
    <w:rsid w:val="00F616B8"/>
    <w:rsid w:val="00F6253F"/>
    <w:rsid w:val="00F62E59"/>
    <w:rsid w:val="00F6471F"/>
    <w:rsid w:val="00F71AA6"/>
    <w:rsid w:val="00F732D5"/>
    <w:rsid w:val="00F80E8F"/>
    <w:rsid w:val="00F90011"/>
    <w:rsid w:val="00F92A24"/>
    <w:rsid w:val="00F9458A"/>
    <w:rsid w:val="00F95AE5"/>
    <w:rsid w:val="00FA7330"/>
    <w:rsid w:val="00FB097B"/>
    <w:rsid w:val="00FB314B"/>
    <w:rsid w:val="00FC2635"/>
    <w:rsid w:val="00FC3D11"/>
    <w:rsid w:val="00FD275D"/>
    <w:rsid w:val="00FD3E45"/>
    <w:rsid w:val="00FD7495"/>
    <w:rsid w:val="00FD7BEB"/>
    <w:rsid w:val="00FE6F4A"/>
    <w:rsid w:val="00FE74AA"/>
    <w:rsid w:val="00FF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A67EA2"/>
  <w15:chartTrackingRefBased/>
  <w15:docId w15:val="{C42CB67B-4848-41EB-A9FE-E303C379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9C8"/>
    <w:pPr>
      <w:spacing w:after="120"/>
    </w:pPr>
    <w:rPr>
      <w:rFonts w:ascii="Montserrat Medium" w:hAnsi="Montserrat Medium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9C8"/>
    <w:pPr>
      <w:keepNext/>
      <w:keepLines/>
      <w:spacing w:after="0"/>
      <w:outlineLvl w:val="0"/>
    </w:pPr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9C8"/>
    <w:pPr>
      <w:keepNext/>
      <w:keepLines/>
      <w:spacing w:before="40" w:after="0"/>
      <w:outlineLvl w:val="1"/>
    </w:pPr>
    <w:rPr>
      <w:rFonts w:ascii="Montserrat Bold" w:eastAsiaTheme="majorEastAsia" w:hAnsi="Montserrat Bold" w:cstheme="majorBidi"/>
      <w:color w:val="00396B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39C8"/>
    <w:pPr>
      <w:keepNext/>
      <w:keepLines/>
      <w:spacing w:before="40" w:after="0"/>
      <w:outlineLvl w:val="2"/>
    </w:pPr>
    <w:rPr>
      <w:rFonts w:eastAsiaTheme="majorEastAsia" w:cstheme="majorBidi"/>
      <w:i/>
      <w:color w:val="00396B" w:themeColor="text2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2F"/>
  </w:style>
  <w:style w:type="paragraph" w:styleId="Footer">
    <w:name w:val="footer"/>
    <w:basedOn w:val="Normal"/>
    <w:link w:val="Foot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2F"/>
  </w:style>
  <w:style w:type="character" w:customStyle="1" w:styleId="Heading1Char">
    <w:name w:val="Heading 1 Char"/>
    <w:basedOn w:val="DefaultParagraphFont"/>
    <w:link w:val="Heading1"/>
    <w:uiPriority w:val="9"/>
    <w:rsid w:val="002F39C8"/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070375"/>
    <w:rPr>
      <w:color w:val="005B9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70C8"/>
    <w:rPr>
      <w:color w:val="59595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8B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39C8"/>
    <w:rPr>
      <w:rFonts w:ascii="Montserrat Bold" w:eastAsiaTheme="majorEastAsia" w:hAnsi="Montserrat Bold" w:cstheme="majorBidi"/>
      <w:color w:val="00396B" w:themeColor="text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A66F5"/>
    <w:pPr>
      <w:spacing w:after="0" w:line="240" w:lineRule="auto"/>
      <w:contextualSpacing/>
    </w:pPr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6F5"/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F39C8"/>
    <w:rPr>
      <w:rFonts w:ascii="Montserrat Medium" w:eastAsiaTheme="majorEastAsia" w:hAnsi="Montserrat Medium" w:cstheme="majorBidi"/>
      <w:i/>
      <w:color w:val="00396B" w:themeColor="text2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6F5"/>
    <w:pPr>
      <w:numPr>
        <w:ilvl w:val="1"/>
      </w:numPr>
      <w:spacing w:after="160"/>
    </w:pPr>
    <w:rPr>
      <w:rFonts w:eastAsiaTheme="minorEastAsia"/>
      <w:color w:val="595959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66F5"/>
    <w:rPr>
      <w:rFonts w:ascii="Montserrat Medium" w:eastAsiaTheme="minorEastAsia" w:hAnsi="Montserrat Medium"/>
      <w:color w:val="595959" w:themeColor="text1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2A66F5"/>
    <w:rPr>
      <w:rFonts w:ascii="Montserrat Medium" w:hAnsi="Montserrat Medium"/>
      <w:i/>
      <w:iCs/>
      <w:color w:val="595959" w:themeColor="text1"/>
    </w:rPr>
  </w:style>
  <w:style w:type="character" w:styleId="Emphasis">
    <w:name w:val="Emphasis"/>
    <w:basedOn w:val="DefaultParagraphFont"/>
    <w:uiPriority w:val="20"/>
    <w:qFormat/>
    <w:rsid w:val="002A66F5"/>
    <w:rPr>
      <w:rFonts w:ascii="Montserrat Medium" w:hAnsi="Montserrat Medium"/>
      <w:i/>
      <w:iCs/>
      <w:sz w:val="20"/>
    </w:rPr>
  </w:style>
  <w:style w:type="character" w:styleId="IntenseEmphasis">
    <w:name w:val="Intense Emphasis"/>
    <w:basedOn w:val="DefaultParagraphFont"/>
    <w:uiPriority w:val="21"/>
    <w:rsid w:val="002A66F5"/>
    <w:rPr>
      <w:i/>
      <w:iCs/>
      <w:color w:val="005B9E" w:themeColor="accent1"/>
    </w:rPr>
  </w:style>
  <w:style w:type="paragraph" w:styleId="NoSpacing">
    <w:name w:val="No Spacing"/>
    <w:uiPriority w:val="1"/>
    <w:rsid w:val="00C969F0"/>
    <w:pPr>
      <w:spacing w:after="0" w:line="240" w:lineRule="auto"/>
    </w:pPr>
    <w:rPr>
      <w:rFonts w:ascii="Montserrat Medium" w:hAnsi="Montserrat Medium"/>
      <w:sz w:val="20"/>
    </w:rPr>
  </w:style>
  <w:style w:type="paragraph" w:styleId="ListParagraph">
    <w:name w:val="List Paragraph"/>
    <w:basedOn w:val="Normal"/>
    <w:uiPriority w:val="34"/>
    <w:qFormat/>
    <w:rsid w:val="0024769F"/>
    <w:pPr>
      <w:spacing w:after="3" w:line="265" w:lineRule="auto"/>
      <w:ind w:left="720" w:hanging="10"/>
      <w:contextualSpacing/>
    </w:pPr>
    <w:rPr>
      <w:rFonts w:ascii="Montserrat" w:eastAsia="Montserrat" w:hAnsi="Montserrat" w:cs="Montserrat"/>
      <w:b/>
      <w:color w:val="000000"/>
      <w:kern w:val="2"/>
      <w:szCs w:val="24"/>
      <w14:ligatures w14:val="standardContextual"/>
    </w:rPr>
  </w:style>
  <w:style w:type="table" w:customStyle="1" w:styleId="TableGrid">
    <w:name w:val="TableGrid"/>
    <w:rsid w:val="0024769F"/>
    <w:pPr>
      <w:spacing w:after="0" w:line="240" w:lineRule="auto"/>
    </w:pPr>
    <w:rPr>
      <w:rFonts w:eastAsia="Times New Roman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36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4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www.dpbh.nv.gov/siteassets/programs/bbhwp/bbhwp-strategic-plan-25/nvbh_strategic_plan_dpbh_branded_508-2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hhs-ad.state.nv.us\health\Shares\SHARED%20PROGRAMS\O365%20Templates\Bureau%20of%20Behavioral%20Health%20Wellness%20and%20Prevention\Letterhead_Bureau%20of%20Behavioral%20Health%20Wellness%20and%20Prevention.dotx" TargetMode="External"/></Relationships>
</file>

<file path=word/theme/theme1.xml><?xml version="1.0" encoding="utf-8"?>
<a:theme xmlns:a="http://schemas.openxmlformats.org/drawingml/2006/main" name="Office Theme">
  <a:themeElements>
    <a:clrScheme name="DPBH BRANDED COLORS">
      <a:dk1>
        <a:srgbClr val="595959"/>
      </a:dk1>
      <a:lt1>
        <a:sysClr val="window" lastClr="FFFFFF"/>
      </a:lt1>
      <a:dk2>
        <a:srgbClr val="00396B"/>
      </a:dk2>
      <a:lt2>
        <a:srgbClr val="E7E6E6"/>
      </a:lt2>
      <a:accent1>
        <a:srgbClr val="005B9E"/>
      </a:accent1>
      <a:accent2>
        <a:srgbClr val="939598"/>
      </a:accent2>
      <a:accent3>
        <a:srgbClr val="E1CB27"/>
      </a:accent3>
      <a:accent4>
        <a:srgbClr val="18ADA1"/>
      </a:accent4>
      <a:accent5>
        <a:srgbClr val="819067"/>
      </a:accent5>
      <a:accent6>
        <a:srgbClr val="B34F4F"/>
      </a:accent6>
      <a:hlink>
        <a:srgbClr val="005B9E"/>
      </a:hlink>
      <a:folHlink>
        <a:srgbClr val="59595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E7FF62DF8FC45B79D8BB3E4EB3A9D" ma:contentTypeVersion="7" ma:contentTypeDescription="Create a new document." ma:contentTypeScope="" ma:versionID="d1728d2a83d1d83e059a503941dcb6cb">
  <xsd:schema xmlns:xsd="http://www.w3.org/2001/XMLSchema" xmlns:xs="http://www.w3.org/2001/XMLSchema" xmlns:p="http://schemas.microsoft.com/office/2006/metadata/properties" xmlns:ns1="http://schemas.microsoft.com/sharepoint/v3" xmlns:ns2="c402da09-51cb-4026-a8ad-ea7884ee7c90" xmlns:ns3="84342705-6656-4808-9c87-429ddced34aa" targetNamespace="http://schemas.microsoft.com/office/2006/metadata/properties" ma:root="true" ma:fieldsID="445187521c93f4f124112c255fbae20c" ns1:_="" ns2:_="" ns3:_="">
    <xsd:import namespace="http://schemas.microsoft.com/sharepoint/v3"/>
    <xsd:import namespace="c402da09-51cb-4026-a8ad-ea7884ee7c90"/>
    <xsd:import namespace="84342705-6656-4808-9c87-429ddced34a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2da09-51cb-4026-a8ad-ea7884ee7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42705-6656-4808-9c87-429ddced34a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2D9EC0-EC80-4297-A49A-1E49079373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02da09-51cb-4026-a8ad-ea7884ee7c90"/>
    <ds:schemaRef ds:uri="84342705-6656-4808-9c87-429ddced3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FBF396-49BC-4D40-8990-B1381C182D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F7F28-DB0F-4412-9097-72207E3CAF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Letterhead_Bureau of Behavioral Health Wellness and Prevention</Template>
  <TotalTime>2</TotalTime>
  <Pages>8</Pages>
  <Words>2854</Words>
  <Characters>16274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Wilcox</dc:creator>
  <cp:keywords/>
  <dc:description/>
  <cp:lastModifiedBy>Tierra Sears</cp:lastModifiedBy>
  <cp:revision>2</cp:revision>
  <cp:lastPrinted>2023-01-24T22:39:00Z</cp:lastPrinted>
  <dcterms:created xsi:type="dcterms:W3CDTF">2026-01-27T18:06:00Z</dcterms:created>
  <dcterms:modified xsi:type="dcterms:W3CDTF">2026-01-27T18:06:00Z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0x0101002E7E7FF62DF8FC45B79D8BB3E4EB3A9D</vt:lpwstr>
  </property>
</Properties>
</file>